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032" w:rsidRDefault="00FB2032" w:rsidP="00431DD9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Директору ИМРФ имени Героя Советского Союза М.П. Девятаева – КФ ФГБОУ ВО «ВГУВТ»</w:t>
      </w:r>
    </w:p>
    <w:p w:rsidR="00FB2032" w:rsidRDefault="00FB2032" w:rsidP="00431DD9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</w:p>
    <w:p w:rsidR="00FB2032" w:rsidRPr="00431DD9" w:rsidRDefault="00FB2032" w:rsidP="00431DD9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</w:p>
    <w:p w:rsidR="00FB2032" w:rsidRPr="002760BF" w:rsidRDefault="00FB2032" w:rsidP="00431DD9">
      <w:pPr>
        <w:pStyle w:val="ConsPlusNonformat"/>
        <w:ind w:left="5103"/>
        <w:rPr>
          <w:rFonts w:ascii="Times New Roman" w:hAnsi="Times New Roman" w:cs="Times New Roman"/>
        </w:rPr>
      </w:pPr>
      <w:r w:rsidRPr="00431DD9">
        <w:rPr>
          <w:rFonts w:ascii="Times New Roman" w:hAnsi="Times New Roman" w:cs="Times New Roman"/>
          <w:sz w:val="26"/>
          <w:szCs w:val="26"/>
        </w:rPr>
        <w:t>от _____________________________</w:t>
      </w:r>
    </w:p>
    <w:p w:rsidR="00FB2032" w:rsidRDefault="00FB2032" w:rsidP="00431DD9">
      <w:pPr>
        <w:pStyle w:val="ConsPlusNonformat"/>
        <w:ind w:left="5670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 xml:space="preserve"> (ф.и.о., занимаемая должность)</w:t>
      </w:r>
    </w:p>
    <w:p w:rsidR="00FB2032" w:rsidRDefault="00FB2032" w:rsidP="0010242C">
      <w:pPr>
        <w:pStyle w:val="ConsPlusNonformat"/>
        <w:rPr>
          <w:rFonts w:ascii="Times New Roman" w:hAnsi="Times New Roman" w:cs="Times New Roman"/>
        </w:rPr>
      </w:pPr>
    </w:p>
    <w:p w:rsidR="00FB2032" w:rsidRDefault="00FB2032" w:rsidP="0010242C">
      <w:pPr>
        <w:pStyle w:val="ConsPlusNonformat"/>
        <w:rPr>
          <w:rFonts w:ascii="Times New Roman" w:hAnsi="Times New Roman" w:cs="Times New Roman"/>
        </w:rPr>
      </w:pPr>
    </w:p>
    <w:p w:rsidR="00FB2032" w:rsidRPr="00A20BF8" w:rsidRDefault="00FB2032" w:rsidP="0010242C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FB2032" w:rsidRPr="00A20BF8" w:rsidRDefault="00FB2032" w:rsidP="0010242C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о возникновении личной заинтересованности,</w:t>
      </w:r>
    </w:p>
    <w:p w:rsidR="00FB2032" w:rsidRPr="00A20BF8" w:rsidRDefault="00FB2032" w:rsidP="0010242C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которая приводит или может привести к конфликту интересов</w:t>
      </w:r>
    </w:p>
    <w:p w:rsidR="00FB2032" w:rsidRPr="00B34633" w:rsidRDefault="00FB2032" w:rsidP="0010242C">
      <w:pPr>
        <w:pStyle w:val="ConsPlusNonformat"/>
        <w:rPr>
          <w:rFonts w:ascii="Times New Roman" w:hAnsi="Times New Roman" w:cs="Times New Roman"/>
          <w:sz w:val="24"/>
        </w:rPr>
      </w:pPr>
    </w:p>
    <w:p w:rsidR="00FB2032" w:rsidRPr="00B34633" w:rsidRDefault="00FB2032" w:rsidP="0010242C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пунктом 3 статьи 19 Федерального закона от 27.07.2004 № 79-ФЗ «О государственной гражданской службе», статьей 11 Федерального закона от 25.12.2008 № 273 «О противодействии коррупции»  с</w:t>
      </w:r>
      <w:r w:rsidRPr="00B34633">
        <w:rPr>
          <w:rFonts w:ascii="Times New Roman" w:hAnsi="Times New Roman" w:cs="Times New Roman"/>
          <w:sz w:val="24"/>
        </w:rPr>
        <w:t>ообщаю, что:</w:t>
      </w:r>
    </w:p>
    <w:p w:rsidR="00FB2032" w:rsidRPr="00B34633" w:rsidRDefault="00FB2032" w:rsidP="0010242C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________________________________________________________________________</w:t>
      </w:r>
    </w:p>
    <w:p w:rsidR="00FB2032" w:rsidRPr="0026110B" w:rsidRDefault="00FB2032" w:rsidP="0010242C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 xml:space="preserve">писание личной заинтересованности, которая приводит или может привести к возникновению конфликта </w:t>
      </w:r>
      <w:r w:rsidRPr="0026110B">
        <w:rPr>
          <w:rFonts w:ascii="Times New Roman" w:hAnsi="Times New Roman" w:cs="Times New Roman"/>
        </w:rPr>
        <w:t>интересов)</w:t>
      </w:r>
    </w:p>
    <w:p w:rsidR="00FB2032" w:rsidRDefault="00FB2032" w:rsidP="0010242C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_______</w:t>
      </w:r>
    </w:p>
    <w:p w:rsidR="00FB2032" w:rsidRPr="0026110B" w:rsidRDefault="00FB2032" w:rsidP="0010242C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>
        <w:rPr>
          <w:rFonts w:ascii="Times New Roman" w:hAnsi="Times New Roman" w:cs="Times New Roman"/>
          <w:sz w:val="24"/>
        </w:rPr>
        <w:t>___</w:t>
      </w:r>
    </w:p>
    <w:p w:rsidR="00FB2032" w:rsidRPr="00B34633" w:rsidRDefault="00FB2032" w:rsidP="0010242C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должностных обязанностей, на исполнение которых может</w:t>
      </w:r>
      <w:r w:rsidRPr="0026110B">
        <w:rPr>
          <w:rFonts w:ascii="Times New Roman" w:hAnsi="Times New Roman" w:cs="Times New Roman"/>
        </w:rPr>
        <w:t xml:space="preserve"> </w:t>
      </w:r>
      <w:r w:rsidRPr="00B34633">
        <w:rPr>
          <w:rFonts w:ascii="Times New Roman" w:hAnsi="Times New Roman" w:cs="Times New Roman"/>
        </w:rPr>
        <w:t>негативно повлиять либо негативно влияет личная заинтересованность)</w:t>
      </w:r>
    </w:p>
    <w:p w:rsidR="00FB2032" w:rsidRDefault="00FB2032" w:rsidP="0010242C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</w:t>
      </w:r>
    </w:p>
    <w:p w:rsidR="00FB2032" w:rsidRPr="0026110B" w:rsidRDefault="00FB2032" w:rsidP="0010242C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>
        <w:rPr>
          <w:rFonts w:ascii="Times New Roman" w:hAnsi="Times New Roman" w:cs="Times New Roman"/>
          <w:sz w:val="24"/>
        </w:rPr>
        <w:t>___</w:t>
      </w:r>
    </w:p>
    <w:p w:rsidR="00FB2032" w:rsidRPr="00B34633" w:rsidRDefault="00FB2032" w:rsidP="0010242C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п</w:t>
      </w:r>
      <w:r w:rsidRPr="00B34633">
        <w:rPr>
          <w:rFonts w:ascii="Times New Roman" w:hAnsi="Times New Roman" w:cs="Times New Roman"/>
        </w:rPr>
        <w:t>редложения по урегулированию конфликта интересов)</w:t>
      </w:r>
    </w:p>
    <w:p w:rsidR="00FB2032" w:rsidRDefault="00FB2032" w:rsidP="0010242C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</w:t>
      </w:r>
    </w:p>
    <w:p w:rsidR="00FB2032" w:rsidRPr="0026110B" w:rsidRDefault="00FB2032" w:rsidP="0010242C">
      <w:pPr>
        <w:pStyle w:val="ConsPlusNonformat"/>
        <w:spacing w:before="480" w:line="360" w:lineRule="auto"/>
        <w:jc w:val="righ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>
        <w:rPr>
          <w:rFonts w:ascii="Times New Roman" w:hAnsi="Times New Roman" w:cs="Times New Roman"/>
          <w:sz w:val="24"/>
        </w:rPr>
        <w:t>_ 20__ г.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FB2032" w:rsidRDefault="00FB2032" w:rsidP="0010242C">
      <w:pPr>
        <w:jc w:val="right"/>
      </w:pPr>
      <w:r w:rsidRPr="00B34633">
        <w:rPr>
          <w:rFonts w:ascii="Times New Roman" w:hAnsi="Times New Roman"/>
        </w:rPr>
        <w:t>(подпись</w:t>
      </w:r>
      <w:r>
        <w:rPr>
          <w:rFonts w:ascii="Times New Roman" w:hAnsi="Times New Roman"/>
        </w:rPr>
        <w:t>, фамилии и инициалы</w:t>
      </w:r>
      <w:r w:rsidRPr="00B34633"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</w:p>
    <w:p w:rsidR="00FB2032" w:rsidRPr="00A46F82" w:rsidRDefault="00FB2032" w:rsidP="0010242C">
      <w:pPr>
        <w:pStyle w:val="ConsPlusNormal"/>
        <w:ind w:left="4820"/>
        <w:jc w:val="right"/>
        <w:outlineLvl w:val="1"/>
        <w:rPr>
          <w:sz w:val="26"/>
          <w:szCs w:val="26"/>
        </w:rPr>
      </w:pPr>
      <w:r w:rsidRPr="00A46F82">
        <w:rPr>
          <w:rFonts w:ascii="Times New Roman" w:hAnsi="Times New Roman" w:cs="Times New Roman"/>
          <w:sz w:val="26"/>
          <w:szCs w:val="26"/>
        </w:rPr>
        <w:t>20__ г.</w:t>
      </w:r>
    </w:p>
    <w:sectPr w:rsidR="00FB2032" w:rsidRPr="00A46F82" w:rsidSect="00CC290C">
      <w:headerReference w:type="default" r:id="rId6"/>
      <w:pgSz w:w="11905" w:h="16838"/>
      <w:pgMar w:top="1134" w:right="990" w:bottom="993" w:left="1701" w:header="426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032" w:rsidRDefault="00FB2032" w:rsidP="005F35FF">
      <w:pPr>
        <w:spacing w:after="0" w:line="240" w:lineRule="auto"/>
      </w:pPr>
      <w:r>
        <w:separator/>
      </w:r>
    </w:p>
  </w:endnote>
  <w:endnote w:type="continuationSeparator" w:id="0">
    <w:p w:rsidR="00FB2032" w:rsidRDefault="00FB2032" w:rsidP="005F3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032" w:rsidRDefault="00FB2032" w:rsidP="005F35FF">
      <w:pPr>
        <w:spacing w:after="0" w:line="240" w:lineRule="auto"/>
      </w:pPr>
      <w:r>
        <w:separator/>
      </w:r>
    </w:p>
  </w:footnote>
  <w:footnote w:type="continuationSeparator" w:id="0">
    <w:p w:rsidR="00FB2032" w:rsidRDefault="00FB2032" w:rsidP="005F3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032" w:rsidRPr="00086D46" w:rsidRDefault="00FB2032">
    <w:pPr>
      <w:pStyle w:val="Header"/>
      <w:jc w:val="center"/>
      <w:rPr>
        <w:rFonts w:ascii="Times New Roman" w:hAnsi="Times New Roman"/>
        <w:sz w:val="28"/>
        <w:szCs w:val="28"/>
      </w:rPr>
    </w:pPr>
  </w:p>
  <w:p w:rsidR="00FB2032" w:rsidRDefault="00FB203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59F9"/>
    <w:rsid w:val="000025F7"/>
    <w:rsid w:val="000039B1"/>
    <w:rsid w:val="00003D01"/>
    <w:rsid w:val="00004930"/>
    <w:rsid w:val="000053AC"/>
    <w:rsid w:val="00005AA5"/>
    <w:rsid w:val="0000683F"/>
    <w:rsid w:val="00006B92"/>
    <w:rsid w:val="00006BB0"/>
    <w:rsid w:val="00006F8B"/>
    <w:rsid w:val="0000777E"/>
    <w:rsid w:val="000113FD"/>
    <w:rsid w:val="00012394"/>
    <w:rsid w:val="00013CF9"/>
    <w:rsid w:val="00015190"/>
    <w:rsid w:val="00015590"/>
    <w:rsid w:val="00015892"/>
    <w:rsid w:val="00016079"/>
    <w:rsid w:val="000166B0"/>
    <w:rsid w:val="00020285"/>
    <w:rsid w:val="00020387"/>
    <w:rsid w:val="000206AF"/>
    <w:rsid w:val="00021122"/>
    <w:rsid w:val="000222B0"/>
    <w:rsid w:val="00022FF1"/>
    <w:rsid w:val="00023156"/>
    <w:rsid w:val="00023690"/>
    <w:rsid w:val="00023B76"/>
    <w:rsid w:val="000254FF"/>
    <w:rsid w:val="000260AF"/>
    <w:rsid w:val="000262CB"/>
    <w:rsid w:val="00026CFA"/>
    <w:rsid w:val="00027642"/>
    <w:rsid w:val="000321D0"/>
    <w:rsid w:val="00032B2B"/>
    <w:rsid w:val="0003420A"/>
    <w:rsid w:val="0003543B"/>
    <w:rsid w:val="00036D88"/>
    <w:rsid w:val="00037327"/>
    <w:rsid w:val="00037C0B"/>
    <w:rsid w:val="00037EC6"/>
    <w:rsid w:val="00040326"/>
    <w:rsid w:val="00040776"/>
    <w:rsid w:val="000407C1"/>
    <w:rsid w:val="00041BC9"/>
    <w:rsid w:val="00041D2E"/>
    <w:rsid w:val="000424DB"/>
    <w:rsid w:val="00042701"/>
    <w:rsid w:val="00042F02"/>
    <w:rsid w:val="00043D1F"/>
    <w:rsid w:val="000444E7"/>
    <w:rsid w:val="000458C3"/>
    <w:rsid w:val="00046DEF"/>
    <w:rsid w:val="00051222"/>
    <w:rsid w:val="000516C3"/>
    <w:rsid w:val="000525B4"/>
    <w:rsid w:val="00053D2E"/>
    <w:rsid w:val="00054F93"/>
    <w:rsid w:val="00055428"/>
    <w:rsid w:val="000563B0"/>
    <w:rsid w:val="000563C2"/>
    <w:rsid w:val="0006072D"/>
    <w:rsid w:val="000613CC"/>
    <w:rsid w:val="00062862"/>
    <w:rsid w:val="00062FBD"/>
    <w:rsid w:val="00064136"/>
    <w:rsid w:val="00064963"/>
    <w:rsid w:val="000651FF"/>
    <w:rsid w:val="000653B0"/>
    <w:rsid w:val="0006564C"/>
    <w:rsid w:val="00065D17"/>
    <w:rsid w:val="00066BAD"/>
    <w:rsid w:val="0007048F"/>
    <w:rsid w:val="00071102"/>
    <w:rsid w:val="00071AB1"/>
    <w:rsid w:val="000725D7"/>
    <w:rsid w:val="000731CA"/>
    <w:rsid w:val="00074167"/>
    <w:rsid w:val="000746FE"/>
    <w:rsid w:val="00074A7C"/>
    <w:rsid w:val="0007584C"/>
    <w:rsid w:val="00076A3B"/>
    <w:rsid w:val="00080CBF"/>
    <w:rsid w:val="00082EB5"/>
    <w:rsid w:val="00083A63"/>
    <w:rsid w:val="00086D46"/>
    <w:rsid w:val="000875E2"/>
    <w:rsid w:val="000908CC"/>
    <w:rsid w:val="00093F1F"/>
    <w:rsid w:val="00094BC7"/>
    <w:rsid w:val="00094FA7"/>
    <w:rsid w:val="00095497"/>
    <w:rsid w:val="00097447"/>
    <w:rsid w:val="000A0760"/>
    <w:rsid w:val="000A0F26"/>
    <w:rsid w:val="000A1D78"/>
    <w:rsid w:val="000A3A48"/>
    <w:rsid w:val="000A3AE8"/>
    <w:rsid w:val="000A4487"/>
    <w:rsid w:val="000B0A1C"/>
    <w:rsid w:val="000B0ABE"/>
    <w:rsid w:val="000B1DF8"/>
    <w:rsid w:val="000B2929"/>
    <w:rsid w:val="000B4047"/>
    <w:rsid w:val="000B5179"/>
    <w:rsid w:val="000B5217"/>
    <w:rsid w:val="000B5444"/>
    <w:rsid w:val="000B56DA"/>
    <w:rsid w:val="000B5E32"/>
    <w:rsid w:val="000B76D7"/>
    <w:rsid w:val="000B7D31"/>
    <w:rsid w:val="000C07F0"/>
    <w:rsid w:val="000C0CD0"/>
    <w:rsid w:val="000C189C"/>
    <w:rsid w:val="000C2D97"/>
    <w:rsid w:val="000C3882"/>
    <w:rsid w:val="000C3A98"/>
    <w:rsid w:val="000C3F4E"/>
    <w:rsid w:val="000C5261"/>
    <w:rsid w:val="000C6ACA"/>
    <w:rsid w:val="000D0F59"/>
    <w:rsid w:val="000D1800"/>
    <w:rsid w:val="000D2117"/>
    <w:rsid w:val="000D3381"/>
    <w:rsid w:val="000D5660"/>
    <w:rsid w:val="000D5C17"/>
    <w:rsid w:val="000D66CB"/>
    <w:rsid w:val="000D73F1"/>
    <w:rsid w:val="000E07A3"/>
    <w:rsid w:val="000E0B93"/>
    <w:rsid w:val="000E13F3"/>
    <w:rsid w:val="000E16BA"/>
    <w:rsid w:val="000E2A7E"/>
    <w:rsid w:val="000E34DF"/>
    <w:rsid w:val="000E3B84"/>
    <w:rsid w:val="000E3E3A"/>
    <w:rsid w:val="000E55BE"/>
    <w:rsid w:val="000E5B3E"/>
    <w:rsid w:val="000E6E52"/>
    <w:rsid w:val="000F15A9"/>
    <w:rsid w:val="000F1B85"/>
    <w:rsid w:val="000F487A"/>
    <w:rsid w:val="000F6F64"/>
    <w:rsid w:val="000F73D3"/>
    <w:rsid w:val="00100AC7"/>
    <w:rsid w:val="00101741"/>
    <w:rsid w:val="001017F3"/>
    <w:rsid w:val="00101A93"/>
    <w:rsid w:val="00101AC2"/>
    <w:rsid w:val="0010242C"/>
    <w:rsid w:val="001049D9"/>
    <w:rsid w:val="00104E40"/>
    <w:rsid w:val="001060FA"/>
    <w:rsid w:val="00107CF7"/>
    <w:rsid w:val="00110476"/>
    <w:rsid w:val="00110C20"/>
    <w:rsid w:val="001121D2"/>
    <w:rsid w:val="001124AF"/>
    <w:rsid w:val="00112F6D"/>
    <w:rsid w:val="00114C58"/>
    <w:rsid w:val="001150AD"/>
    <w:rsid w:val="00116CB5"/>
    <w:rsid w:val="001170DC"/>
    <w:rsid w:val="0011767D"/>
    <w:rsid w:val="00117798"/>
    <w:rsid w:val="00122FCF"/>
    <w:rsid w:val="00123832"/>
    <w:rsid w:val="00123DA2"/>
    <w:rsid w:val="001245C5"/>
    <w:rsid w:val="00124C41"/>
    <w:rsid w:val="00126A5F"/>
    <w:rsid w:val="00131B7D"/>
    <w:rsid w:val="00131C6A"/>
    <w:rsid w:val="001324F3"/>
    <w:rsid w:val="00133C27"/>
    <w:rsid w:val="001352A1"/>
    <w:rsid w:val="001366B5"/>
    <w:rsid w:val="00136DF3"/>
    <w:rsid w:val="0014142C"/>
    <w:rsid w:val="00141D0A"/>
    <w:rsid w:val="00141FDB"/>
    <w:rsid w:val="001431C3"/>
    <w:rsid w:val="00144236"/>
    <w:rsid w:val="0014439A"/>
    <w:rsid w:val="0014691B"/>
    <w:rsid w:val="00146E3F"/>
    <w:rsid w:val="00147FDC"/>
    <w:rsid w:val="0015080C"/>
    <w:rsid w:val="00151081"/>
    <w:rsid w:val="001511B3"/>
    <w:rsid w:val="001512A6"/>
    <w:rsid w:val="0015163D"/>
    <w:rsid w:val="001525B1"/>
    <w:rsid w:val="00152981"/>
    <w:rsid w:val="001531DE"/>
    <w:rsid w:val="00155678"/>
    <w:rsid w:val="00155EA4"/>
    <w:rsid w:val="00156C80"/>
    <w:rsid w:val="00157DDD"/>
    <w:rsid w:val="00160374"/>
    <w:rsid w:val="001616D6"/>
    <w:rsid w:val="00162319"/>
    <w:rsid w:val="00163211"/>
    <w:rsid w:val="00163E7F"/>
    <w:rsid w:val="00164C0B"/>
    <w:rsid w:val="001650D0"/>
    <w:rsid w:val="001656F4"/>
    <w:rsid w:val="001668ED"/>
    <w:rsid w:val="0016772D"/>
    <w:rsid w:val="001707C1"/>
    <w:rsid w:val="00170BD9"/>
    <w:rsid w:val="0017149C"/>
    <w:rsid w:val="0017167E"/>
    <w:rsid w:val="00171C78"/>
    <w:rsid w:val="001724C5"/>
    <w:rsid w:val="00172660"/>
    <w:rsid w:val="00172D51"/>
    <w:rsid w:val="001750A1"/>
    <w:rsid w:val="00176635"/>
    <w:rsid w:val="00177803"/>
    <w:rsid w:val="001803E8"/>
    <w:rsid w:val="00180B8B"/>
    <w:rsid w:val="001812E1"/>
    <w:rsid w:val="00183190"/>
    <w:rsid w:val="001834BF"/>
    <w:rsid w:val="00183CAB"/>
    <w:rsid w:val="00186182"/>
    <w:rsid w:val="0018654E"/>
    <w:rsid w:val="001914C9"/>
    <w:rsid w:val="0019153C"/>
    <w:rsid w:val="001938A7"/>
    <w:rsid w:val="001954C5"/>
    <w:rsid w:val="00195507"/>
    <w:rsid w:val="001A2215"/>
    <w:rsid w:val="001A2B0B"/>
    <w:rsid w:val="001A31F6"/>
    <w:rsid w:val="001A3ACC"/>
    <w:rsid w:val="001A5117"/>
    <w:rsid w:val="001A5EAF"/>
    <w:rsid w:val="001B06E2"/>
    <w:rsid w:val="001B296B"/>
    <w:rsid w:val="001B2BFA"/>
    <w:rsid w:val="001B34C8"/>
    <w:rsid w:val="001B38EC"/>
    <w:rsid w:val="001B4703"/>
    <w:rsid w:val="001B6444"/>
    <w:rsid w:val="001B7886"/>
    <w:rsid w:val="001B7A17"/>
    <w:rsid w:val="001C0797"/>
    <w:rsid w:val="001C0950"/>
    <w:rsid w:val="001C0F2C"/>
    <w:rsid w:val="001C1C98"/>
    <w:rsid w:val="001C1FE4"/>
    <w:rsid w:val="001C2D16"/>
    <w:rsid w:val="001C34B5"/>
    <w:rsid w:val="001C36F1"/>
    <w:rsid w:val="001C4D27"/>
    <w:rsid w:val="001C50DC"/>
    <w:rsid w:val="001C7133"/>
    <w:rsid w:val="001C7786"/>
    <w:rsid w:val="001C7CB3"/>
    <w:rsid w:val="001D00A7"/>
    <w:rsid w:val="001D1512"/>
    <w:rsid w:val="001D19AC"/>
    <w:rsid w:val="001D1A66"/>
    <w:rsid w:val="001D47C2"/>
    <w:rsid w:val="001D4A73"/>
    <w:rsid w:val="001D615B"/>
    <w:rsid w:val="001D61AB"/>
    <w:rsid w:val="001D68B6"/>
    <w:rsid w:val="001D7CC6"/>
    <w:rsid w:val="001E0626"/>
    <w:rsid w:val="001E07FB"/>
    <w:rsid w:val="001E0F56"/>
    <w:rsid w:val="001E2794"/>
    <w:rsid w:val="001E27A0"/>
    <w:rsid w:val="001E29CD"/>
    <w:rsid w:val="001E3C20"/>
    <w:rsid w:val="001E4025"/>
    <w:rsid w:val="001E61A9"/>
    <w:rsid w:val="001E667C"/>
    <w:rsid w:val="001F05A3"/>
    <w:rsid w:val="001F2E8E"/>
    <w:rsid w:val="001F37D8"/>
    <w:rsid w:val="001F4AAF"/>
    <w:rsid w:val="001F5387"/>
    <w:rsid w:val="001F5F63"/>
    <w:rsid w:val="001F7217"/>
    <w:rsid w:val="001F749C"/>
    <w:rsid w:val="00200D35"/>
    <w:rsid w:val="00201C63"/>
    <w:rsid w:val="00202296"/>
    <w:rsid w:val="00202CF9"/>
    <w:rsid w:val="00203426"/>
    <w:rsid w:val="00203E25"/>
    <w:rsid w:val="0020514B"/>
    <w:rsid w:val="00205ECC"/>
    <w:rsid w:val="002066EA"/>
    <w:rsid w:val="00206D2A"/>
    <w:rsid w:val="00206E38"/>
    <w:rsid w:val="00207587"/>
    <w:rsid w:val="00207FB7"/>
    <w:rsid w:val="002121FD"/>
    <w:rsid w:val="00212664"/>
    <w:rsid w:val="0021368D"/>
    <w:rsid w:val="002139E6"/>
    <w:rsid w:val="00214007"/>
    <w:rsid w:val="0021591E"/>
    <w:rsid w:val="002170EF"/>
    <w:rsid w:val="00217C46"/>
    <w:rsid w:val="00220433"/>
    <w:rsid w:val="00222B2F"/>
    <w:rsid w:val="0022384C"/>
    <w:rsid w:val="002238FA"/>
    <w:rsid w:val="0022408E"/>
    <w:rsid w:val="002243A6"/>
    <w:rsid w:val="002246ED"/>
    <w:rsid w:val="00230470"/>
    <w:rsid w:val="00231767"/>
    <w:rsid w:val="00231C31"/>
    <w:rsid w:val="0023477C"/>
    <w:rsid w:val="002365FA"/>
    <w:rsid w:val="0023663B"/>
    <w:rsid w:val="002370D2"/>
    <w:rsid w:val="002377A2"/>
    <w:rsid w:val="002379EC"/>
    <w:rsid w:val="00240FDB"/>
    <w:rsid w:val="002411A8"/>
    <w:rsid w:val="002431A8"/>
    <w:rsid w:val="002433B4"/>
    <w:rsid w:val="00243C1F"/>
    <w:rsid w:val="00244940"/>
    <w:rsid w:val="0024564C"/>
    <w:rsid w:val="00245DE2"/>
    <w:rsid w:val="002463F5"/>
    <w:rsid w:val="00250571"/>
    <w:rsid w:val="00251F5A"/>
    <w:rsid w:val="00254911"/>
    <w:rsid w:val="00255680"/>
    <w:rsid w:val="00256733"/>
    <w:rsid w:val="00256BEB"/>
    <w:rsid w:val="00257E0F"/>
    <w:rsid w:val="002601A9"/>
    <w:rsid w:val="0026110B"/>
    <w:rsid w:val="002619A2"/>
    <w:rsid w:val="002625B8"/>
    <w:rsid w:val="00263298"/>
    <w:rsid w:val="002633A5"/>
    <w:rsid w:val="00263C6C"/>
    <w:rsid w:val="00263E8F"/>
    <w:rsid w:val="00264213"/>
    <w:rsid w:val="0026557A"/>
    <w:rsid w:val="00265F86"/>
    <w:rsid w:val="00265FF6"/>
    <w:rsid w:val="0027104C"/>
    <w:rsid w:val="00271C3D"/>
    <w:rsid w:val="002728BF"/>
    <w:rsid w:val="00274092"/>
    <w:rsid w:val="0027413D"/>
    <w:rsid w:val="002743C7"/>
    <w:rsid w:val="002760BF"/>
    <w:rsid w:val="00276C3A"/>
    <w:rsid w:val="00280919"/>
    <w:rsid w:val="00282A96"/>
    <w:rsid w:val="00282CEF"/>
    <w:rsid w:val="00283926"/>
    <w:rsid w:val="002846CE"/>
    <w:rsid w:val="00284DA7"/>
    <w:rsid w:val="0028560A"/>
    <w:rsid w:val="002870E4"/>
    <w:rsid w:val="002910CB"/>
    <w:rsid w:val="00292685"/>
    <w:rsid w:val="002932B0"/>
    <w:rsid w:val="00293559"/>
    <w:rsid w:val="00293669"/>
    <w:rsid w:val="00294EB8"/>
    <w:rsid w:val="00296854"/>
    <w:rsid w:val="00296DA2"/>
    <w:rsid w:val="002A26E7"/>
    <w:rsid w:val="002A5DC8"/>
    <w:rsid w:val="002A64E2"/>
    <w:rsid w:val="002A799B"/>
    <w:rsid w:val="002B19F1"/>
    <w:rsid w:val="002B1E11"/>
    <w:rsid w:val="002B2257"/>
    <w:rsid w:val="002B2907"/>
    <w:rsid w:val="002B4911"/>
    <w:rsid w:val="002B4A0D"/>
    <w:rsid w:val="002B4CDB"/>
    <w:rsid w:val="002B562E"/>
    <w:rsid w:val="002B7539"/>
    <w:rsid w:val="002B78B1"/>
    <w:rsid w:val="002C0495"/>
    <w:rsid w:val="002C1AF2"/>
    <w:rsid w:val="002C2577"/>
    <w:rsid w:val="002C27DE"/>
    <w:rsid w:val="002C3367"/>
    <w:rsid w:val="002C3843"/>
    <w:rsid w:val="002C38A0"/>
    <w:rsid w:val="002C63CB"/>
    <w:rsid w:val="002C6946"/>
    <w:rsid w:val="002C71BB"/>
    <w:rsid w:val="002C7466"/>
    <w:rsid w:val="002C75C3"/>
    <w:rsid w:val="002D0494"/>
    <w:rsid w:val="002D05F4"/>
    <w:rsid w:val="002D169A"/>
    <w:rsid w:val="002D2874"/>
    <w:rsid w:val="002D5015"/>
    <w:rsid w:val="002D6294"/>
    <w:rsid w:val="002D6632"/>
    <w:rsid w:val="002D6C70"/>
    <w:rsid w:val="002D70DA"/>
    <w:rsid w:val="002E02DC"/>
    <w:rsid w:val="002E2B0E"/>
    <w:rsid w:val="002E3BE0"/>
    <w:rsid w:val="002E3BF6"/>
    <w:rsid w:val="002E5543"/>
    <w:rsid w:val="002E6907"/>
    <w:rsid w:val="002F1ACC"/>
    <w:rsid w:val="002F27F3"/>
    <w:rsid w:val="002F2847"/>
    <w:rsid w:val="002F38E2"/>
    <w:rsid w:val="002F3F71"/>
    <w:rsid w:val="002F58D3"/>
    <w:rsid w:val="002F6423"/>
    <w:rsid w:val="002F6663"/>
    <w:rsid w:val="002F7D3B"/>
    <w:rsid w:val="002F7FDA"/>
    <w:rsid w:val="00300163"/>
    <w:rsid w:val="00300536"/>
    <w:rsid w:val="00300C6F"/>
    <w:rsid w:val="0030377E"/>
    <w:rsid w:val="003045D4"/>
    <w:rsid w:val="00310ECB"/>
    <w:rsid w:val="003127ED"/>
    <w:rsid w:val="00312FAA"/>
    <w:rsid w:val="003136AD"/>
    <w:rsid w:val="00313733"/>
    <w:rsid w:val="00313CA2"/>
    <w:rsid w:val="00314966"/>
    <w:rsid w:val="00316298"/>
    <w:rsid w:val="00316592"/>
    <w:rsid w:val="0031712C"/>
    <w:rsid w:val="0032089F"/>
    <w:rsid w:val="00320BEC"/>
    <w:rsid w:val="00322311"/>
    <w:rsid w:val="00322F22"/>
    <w:rsid w:val="0032321E"/>
    <w:rsid w:val="00323382"/>
    <w:rsid w:val="003248E7"/>
    <w:rsid w:val="00324A51"/>
    <w:rsid w:val="00325088"/>
    <w:rsid w:val="00325493"/>
    <w:rsid w:val="00325C48"/>
    <w:rsid w:val="00326CD1"/>
    <w:rsid w:val="0032719E"/>
    <w:rsid w:val="00327D2D"/>
    <w:rsid w:val="00332189"/>
    <w:rsid w:val="00332B1C"/>
    <w:rsid w:val="00333B8F"/>
    <w:rsid w:val="00334CAB"/>
    <w:rsid w:val="003356CE"/>
    <w:rsid w:val="00335749"/>
    <w:rsid w:val="00337EF9"/>
    <w:rsid w:val="00340463"/>
    <w:rsid w:val="00340D17"/>
    <w:rsid w:val="00340F1D"/>
    <w:rsid w:val="00341475"/>
    <w:rsid w:val="00341A19"/>
    <w:rsid w:val="003444CF"/>
    <w:rsid w:val="003448BE"/>
    <w:rsid w:val="00345B4C"/>
    <w:rsid w:val="00345F4A"/>
    <w:rsid w:val="00346F54"/>
    <w:rsid w:val="0034727D"/>
    <w:rsid w:val="00352247"/>
    <w:rsid w:val="00354E19"/>
    <w:rsid w:val="00355801"/>
    <w:rsid w:val="0035586B"/>
    <w:rsid w:val="00355FD2"/>
    <w:rsid w:val="003568EB"/>
    <w:rsid w:val="00357D75"/>
    <w:rsid w:val="00360952"/>
    <w:rsid w:val="00360C18"/>
    <w:rsid w:val="00361F6F"/>
    <w:rsid w:val="0036213E"/>
    <w:rsid w:val="0036222E"/>
    <w:rsid w:val="003622A9"/>
    <w:rsid w:val="0036241F"/>
    <w:rsid w:val="003646E4"/>
    <w:rsid w:val="003665B9"/>
    <w:rsid w:val="00367461"/>
    <w:rsid w:val="00367876"/>
    <w:rsid w:val="00367B93"/>
    <w:rsid w:val="00370379"/>
    <w:rsid w:val="00370941"/>
    <w:rsid w:val="00373234"/>
    <w:rsid w:val="00373F17"/>
    <w:rsid w:val="00374AAC"/>
    <w:rsid w:val="00374CBE"/>
    <w:rsid w:val="0037547B"/>
    <w:rsid w:val="00377415"/>
    <w:rsid w:val="00377D3C"/>
    <w:rsid w:val="0038176D"/>
    <w:rsid w:val="00383D44"/>
    <w:rsid w:val="003840B5"/>
    <w:rsid w:val="00385FF8"/>
    <w:rsid w:val="003860B9"/>
    <w:rsid w:val="00387E21"/>
    <w:rsid w:val="003925C6"/>
    <w:rsid w:val="00392A79"/>
    <w:rsid w:val="00392CE9"/>
    <w:rsid w:val="0039423B"/>
    <w:rsid w:val="003953AE"/>
    <w:rsid w:val="00395C68"/>
    <w:rsid w:val="003974A5"/>
    <w:rsid w:val="003A0F9C"/>
    <w:rsid w:val="003A1B01"/>
    <w:rsid w:val="003A2173"/>
    <w:rsid w:val="003A22C5"/>
    <w:rsid w:val="003A35D9"/>
    <w:rsid w:val="003A3D69"/>
    <w:rsid w:val="003A4461"/>
    <w:rsid w:val="003A4E29"/>
    <w:rsid w:val="003A5306"/>
    <w:rsid w:val="003A587F"/>
    <w:rsid w:val="003A5D60"/>
    <w:rsid w:val="003B0099"/>
    <w:rsid w:val="003B03A6"/>
    <w:rsid w:val="003B1D0C"/>
    <w:rsid w:val="003B22C8"/>
    <w:rsid w:val="003B2E82"/>
    <w:rsid w:val="003B307B"/>
    <w:rsid w:val="003B30CD"/>
    <w:rsid w:val="003B491E"/>
    <w:rsid w:val="003B7FDA"/>
    <w:rsid w:val="003C0CE8"/>
    <w:rsid w:val="003C16F3"/>
    <w:rsid w:val="003C34A6"/>
    <w:rsid w:val="003C41E8"/>
    <w:rsid w:val="003C4ED1"/>
    <w:rsid w:val="003C5A4D"/>
    <w:rsid w:val="003C70CA"/>
    <w:rsid w:val="003C722F"/>
    <w:rsid w:val="003D0EE6"/>
    <w:rsid w:val="003D15C1"/>
    <w:rsid w:val="003D1E22"/>
    <w:rsid w:val="003D36CE"/>
    <w:rsid w:val="003D429C"/>
    <w:rsid w:val="003D47E2"/>
    <w:rsid w:val="003D4B90"/>
    <w:rsid w:val="003D5B96"/>
    <w:rsid w:val="003D5EB3"/>
    <w:rsid w:val="003D6C33"/>
    <w:rsid w:val="003E0C22"/>
    <w:rsid w:val="003E1775"/>
    <w:rsid w:val="003E2D21"/>
    <w:rsid w:val="003E3539"/>
    <w:rsid w:val="003E3D05"/>
    <w:rsid w:val="003E4C2E"/>
    <w:rsid w:val="003E4E7D"/>
    <w:rsid w:val="003E597E"/>
    <w:rsid w:val="003E657D"/>
    <w:rsid w:val="003F3097"/>
    <w:rsid w:val="003F4605"/>
    <w:rsid w:val="003F4E57"/>
    <w:rsid w:val="003F4EF7"/>
    <w:rsid w:val="003F5029"/>
    <w:rsid w:val="003F59E7"/>
    <w:rsid w:val="003F6098"/>
    <w:rsid w:val="003F61C9"/>
    <w:rsid w:val="003F648C"/>
    <w:rsid w:val="003F64E0"/>
    <w:rsid w:val="003F67C7"/>
    <w:rsid w:val="003F6EEC"/>
    <w:rsid w:val="003F726F"/>
    <w:rsid w:val="003F77F7"/>
    <w:rsid w:val="0040196D"/>
    <w:rsid w:val="00401F0A"/>
    <w:rsid w:val="00402416"/>
    <w:rsid w:val="004031EB"/>
    <w:rsid w:val="004056E4"/>
    <w:rsid w:val="00405AE7"/>
    <w:rsid w:val="00405B10"/>
    <w:rsid w:val="00407267"/>
    <w:rsid w:val="00407461"/>
    <w:rsid w:val="00410D26"/>
    <w:rsid w:val="0041661A"/>
    <w:rsid w:val="00420B46"/>
    <w:rsid w:val="00422BE0"/>
    <w:rsid w:val="00424ACD"/>
    <w:rsid w:val="004252EB"/>
    <w:rsid w:val="00425BD3"/>
    <w:rsid w:val="00431DD9"/>
    <w:rsid w:val="00433475"/>
    <w:rsid w:val="00434992"/>
    <w:rsid w:val="004359D0"/>
    <w:rsid w:val="00435C0A"/>
    <w:rsid w:val="00435CCA"/>
    <w:rsid w:val="00435D9A"/>
    <w:rsid w:val="00435EF0"/>
    <w:rsid w:val="00437720"/>
    <w:rsid w:val="00440A74"/>
    <w:rsid w:val="00441069"/>
    <w:rsid w:val="00441119"/>
    <w:rsid w:val="0044113F"/>
    <w:rsid w:val="004414C1"/>
    <w:rsid w:val="004450E8"/>
    <w:rsid w:val="00445111"/>
    <w:rsid w:val="00446378"/>
    <w:rsid w:val="00447293"/>
    <w:rsid w:val="004504CD"/>
    <w:rsid w:val="00450DDA"/>
    <w:rsid w:val="00450F32"/>
    <w:rsid w:val="00450FF1"/>
    <w:rsid w:val="00451728"/>
    <w:rsid w:val="00451936"/>
    <w:rsid w:val="00452661"/>
    <w:rsid w:val="00452B28"/>
    <w:rsid w:val="00456D2C"/>
    <w:rsid w:val="0045790F"/>
    <w:rsid w:val="004601D7"/>
    <w:rsid w:val="00460525"/>
    <w:rsid w:val="00460650"/>
    <w:rsid w:val="00462104"/>
    <w:rsid w:val="00462D1F"/>
    <w:rsid w:val="0046524C"/>
    <w:rsid w:val="00465FFE"/>
    <w:rsid w:val="00470452"/>
    <w:rsid w:val="00471564"/>
    <w:rsid w:val="00471A51"/>
    <w:rsid w:val="00471B5A"/>
    <w:rsid w:val="00471C01"/>
    <w:rsid w:val="0047280F"/>
    <w:rsid w:val="00472CAF"/>
    <w:rsid w:val="0047405E"/>
    <w:rsid w:val="00474C1E"/>
    <w:rsid w:val="00474C56"/>
    <w:rsid w:val="00474FEE"/>
    <w:rsid w:val="004756A4"/>
    <w:rsid w:val="00476B38"/>
    <w:rsid w:val="00476F90"/>
    <w:rsid w:val="004771A2"/>
    <w:rsid w:val="00480296"/>
    <w:rsid w:val="0048073F"/>
    <w:rsid w:val="004840E3"/>
    <w:rsid w:val="0048421C"/>
    <w:rsid w:val="004843E9"/>
    <w:rsid w:val="0048742C"/>
    <w:rsid w:val="00487568"/>
    <w:rsid w:val="00487C1F"/>
    <w:rsid w:val="00490076"/>
    <w:rsid w:val="004901C3"/>
    <w:rsid w:val="004925EA"/>
    <w:rsid w:val="00492D49"/>
    <w:rsid w:val="00493F8D"/>
    <w:rsid w:val="004956CB"/>
    <w:rsid w:val="004975B3"/>
    <w:rsid w:val="004976A7"/>
    <w:rsid w:val="00497C0D"/>
    <w:rsid w:val="004A13FA"/>
    <w:rsid w:val="004A15BD"/>
    <w:rsid w:val="004A1E85"/>
    <w:rsid w:val="004A1F9C"/>
    <w:rsid w:val="004A214A"/>
    <w:rsid w:val="004A2C9B"/>
    <w:rsid w:val="004A2DAB"/>
    <w:rsid w:val="004A38F1"/>
    <w:rsid w:val="004A482E"/>
    <w:rsid w:val="004A48D7"/>
    <w:rsid w:val="004A4FBC"/>
    <w:rsid w:val="004A6FDD"/>
    <w:rsid w:val="004A7497"/>
    <w:rsid w:val="004A7AB4"/>
    <w:rsid w:val="004A7DDD"/>
    <w:rsid w:val="004B0DCD"/>
    <w:rsid w:val="004B14BD"/>
    <w:rsid w:val="004B2434"/>
    <w:rsid w:val="004B4F5B"/>
    <w:rsid w:val="004B59EB"/>
    <w:rsid w:val="004B7B45"/>
    <w:rsid w:val="004B7F91"/>
    <w:rsid w:val="004C02CA"/>
    <w:rsid w:val="004C0647"/>
    <w:rsid w:val="004C141F"/>
    <w:rsid w:val="004C15E9"/>
    <w:rsid w:val="004C1F83"/>
    <w:rsid w:val="004C21D4"/>
    <w:rsid w:val="004C42DB"/>
    <w:rsid w:val="004C5019"/>
    <w:rsid w:val="004C52A2"/>
    <w:rsid w:val="004C53BD"/>
    <w:rsid w:val="004C60EC"/>
    <w:rsid w:val="004C77A8"/>
    <w:rsid w:val="004D0019"/>
    <w:rsid w:val="004D10C6"/>
    <w:rsid w:val="004D1A27"/>
    <w:rsid w:val="004D2205"/>
    <w:rsid w:val="004D2982"/>
    <w:rsid w:val="004D2C20"/>
    <w:rsid w:val="004D419E"/>
    <w:rsid w:val="004D559C"/>
    <w:rsid w:val="004D5E7C"/>
    <w:rsid w:val="004D600C"/>
    <w:rsid w:val="004D6057"/>
    <w:rsid w:val="004D6239"/>
    <w:rsid w:val="004D6E09"/>
    <w:rsid w:val="004D7D21"/>
    <w:rsid w:val="004D7DF1"/>
    <w:rsid w:val="004E0E2F"/>
    <w:rsid w:val="004E1E91"/>
    <w:rsid w:val="004E26AE"/>
    <w:rsid w:val="004E2852"/>
    <w:rsid w:val="004E31D7"/>
    <w:rsid w:val="004E344F"/>
    <w:rsid w:val="004E53AC"/>
    <w:rsid w:val="004E72E4"/>
    <w:rsid w:val="004E7C96"/>
    <w:rsid w:val="004F14C5"/>
    <w:rsid w:val="004F3E01"/>
    <w:rsid w:val="004F45D7"/>
    <w:rsid w:val="004F52F5"/>
    <w:rsid w:val="004F7DFD"/>
    <w:rsid w:val="00500B0F"/>
    <w:rsid w:val="005012BA"/>
    <w:rsid w:val="00501823"/>
    <w:rsid w:val="00501C99"/>
    <w:rsid w:val="0050231D"/>
    <w:rsid w:val="0050291C"/>
    <w:rsid w:val="00502BAE"/>
    <w:rsid w:val="00503755"/>
    <w:rsid w:val="00503DC5"/>
    <w:rsid w:val="005047D6"/>
    <w:rsid w:val="00504F11"/>
    <w:rsid w:val="0050507C"/>
    <w:rsid w:val="00505FF9"/>
    <w:rsid w:val="0050789B"/>
    <w:rsid w:val="00507F80"/>
    <w:rsid w:val="00511AC9"/>
    <w:rsid w:val="00512ED5"/>
    <w:rsid w:val="00516034"/>
    <w:rsid w:val="00516463"/>
    <w:rsid w:val="00516BA9"/>
    <w:rsid w:val="005171C5"/>
    <w:rsid w:val="00517718"/>
    <w:rsid w:val="0051771C"/>
    <w:rsid w:val="00520F09"/>
    <w:rsid w:val="005221B8"/>
    <w:rsid w:val="005221CC"/>
    <w:rsid w:val="005222CA"/>
    <w:rsid w:val="0052305F"/>
    <w:rsid w:val="005237AD"/>
    <w:rsid w:val="005249BB"/>
    <w:rsid w:val="00525F74"/>
    <w:rsid w:val="0053161F"/>
    <w:rsid w:val="00532CA7"/>
    <w:rsid w:val="00533ABA"/>
    <w:rsid w:val="00533C0F"/>
    <w:rsid w:val="00533DD3"/>
    <w:rsid w:val="005343C7"/>
    <w:rsid w:val="0053449D"/>
    <w:rsid w:val="00535F42"/>
    <w:rsid w:val="005407F6"/>
    <w:rsid w:val="0054160F"/>
    <w:rsid w:val="00541945"/>
    <w:rsid w:val="0054266A"/>
    <w:rsid w:val="00542B18"/>
    <w:rsid w:val="00543E5A"/>
    <w:rsid w:val="00547D84"/>
    <w:rsid w:val="0055454F"/>
    <w:rsid w:val="00555024"/>
    <w:rsid w:val="00556229"/>
    <w:rsid w:val="00562043"/>
    <w:rsid w:val="00562A10"/>
    <w:rsid w:val="00562CA4"/>
    <w:rsid w:val="00563F60"/>
    <w:rsid w:val="00564783"/>
    <w:rsid w:val="005648DE"/>
    <w:rsid w:val="00564B25"/>
    <w:rsid w:val="00564B8B"/>
    <w:rsid w:val="00564E06"/>
    <w:rsid w:val="0056591B"/>
    <w:rsid w:val="00565D0E"/>
    <w:rsid w:val="0056678D"/>
    <w:rsid w:val="00566B42"/>
    <w:rsid w:val="0057023E"/>
    <w:rsid w:val="00570483"/>
    <w:rsid w:val="0057075E"/>
    <w:rsid w:val="0057166C"/>
    <w:rsid w:val="00575BA1"/>
    <w:rsid w:val="00575CFB"/>
    <w:rsid w:val="00576AEF"/>
    <w:rsid w:val="00576BDF"/>
    <w:rsid w:val="00577DEC"/>
    <w:rsid w:val="00580559"/>
    <w:rsid w:val="005816B8"/>
    <w:rsid w:val="005822C1"/>
    <w:rsid w:val="005824D0"/>
    <w:rsid w:val="00583679"/>
    <w:rsid w:val="005852AA"/>
    <w:rsid w:val="00586492"/>
    <w:rsid w:val="00587C8E"/>
    <w:rsid w:val="005900CD"/>
    <w:rsid w:val="00591483"/>
    <w:rsid w:val="00592250"/>
    <w:rsid w:val="00594F60"/>
    <w:rsid w:val="005955CC"/>
    <w:rsid w:val="00595901"/>
    <w:rsid w:val="00597404"/>
    <w:rsid w:val="005978A1"/>
    <w:rsid w:val="005A23F4"/>
    <w:rsid w:val="005A247A"/>
    <w:rsid w:val="005A2981"/>
    <w:rsid w:val="005A3BC0"/>
    <w:rsid w:val="005A3DCA"/>
    <w:rsid w:val="005A41F8"/>
    <w:rsid w:val="005A42FC"/>
    <w:rsid w:val="005A478C"/>
    <w:rsid w:val="005A5A3E"/>
    <w:rsid w:val="005A5CF5"/>
    <w:rsid w:val="005A6DD0"/>
    <w:rsid w:val="005A72D3"/>
    <w:rsid w:val="005A7624"/>
    <w:rsid w:val="005B0624"/>
    <w:rsid w:val="005B0655"/>
    <w:rsid w:val="005B1E1B"/>
    <w:rsid w:val="005B28C6"/>
    <w:rsid w:val="005B376A"/>
    <w:rsid w:val="005B5B46"/>
    <w:rsid w:val="005B61AC"/>
    <w:rsid w:val="005B6A71"/>
    <w:rsid w:val="005B6F8E"/>
    <w:rsid w:val="005B71E9"/>
    <w:rsid w:val="005B7DCF"/>
    <w:rsid w:val="005C234F"/>
    <w:rsid w:val="005C5C3D"/>
    <w:rsid w:val="005C5D8A"/>
    <w:rsid w:val="005C5DC1"/>
    <w:rsid w:val="005C5E5A"/>
    <w:rsid w:val="005C6A59"/>
    <w:rsid w:val="005C7FA5"/>
    <w:rsid w:val="005D0956"/>
    <w:rsid w:val="005D0C99"/>
    <w:rsid w:val="005D27F6"/>
    <w:rsid w:val="005D2B5E"/>
    <w:rsid w:val="005D466E"/>
    <w:rsid w:val="005D4AD9"/>
    <w:rsid w:val="005D67EE"/>
    <w:rsid w:val="005D6DF0"/>
    <w:rsid w:val="005D7502"/>
    <w:rsid w:val="005D7D10"/>
    <w:rsid w:val="005E0579"/>
    <w:rsid w:val="005E1020"/>
    <w:rsid w:val="005E1E32"/>
    <w:rsid w:val="005E1F88"/>
    <w:rsid w:val="005E2832"/>
    <w:rsid w:val="005E4E60"/>
    <w:rsid w:val="005E66FE"/>
    <w:rsid w:val="005E6C64"/>
    <w:rsid w:val="005E7416"/>
    <w:rsid w:val="005E7CA9"/>
    <w:rsid w:val="005F0BF9"/>
    <w:rsid w:val="005F1029"/>
    <w:rsid w:val="005F1074"/>
    <w:rsid w:val="005F11AA"/>
    <w:rsid w:val="005F35FF"/>
    <w:rsid w:val="005F3E0E"/>
    <w:rsid w:val="005F430F"/>
    <w:rsid w:val="005F4696"/>
    <w:rsid w:val="005F49B4"/>
    <w:rsid w:val="005F5312"/>
    <w:rsid w:val="005F5878"/>
    <w:rsid w:val="005F7BB1"/>
    <w:rsid w:val="0060034E"/>
    <w:rsid w:val="00601BFA"/>
    <w:rsid w:val="00601D92"/>
    <w:rsid w:val="00602748"/>
    <w:rsid w:val="006028AB"/>
    <w:rsid w:val="00603E70"/>
    <w:rsid w:val="00604079"/>
    <w:rsid w:val="00604636"/>
    <w:rsid w:val="00605C82"/>
    <w:rsid w:val="00607C6A"/>
    <w:rsid w:val="00607D8F"/>
    <w:rsid w:val="006101E8"/>
    <w:rsid w:val="006108DF"/>
    <w:rsid w:val="00611892"/>
    <w:rsid w:val="00612862"/>
    <w:rsid w:val="006128A6"/>
    <w:rsid w:val="00612A0D"/>
    <w:rsid w:val="00613668"/>
    <w:rsid w:val="006149C1"/>
    <w:rsid w:val="00614AFF"/>
    <w:rsid w:val="006200B0"/>
    <w:rsid w:val="006226C8"/>
    <w:rsid w:val="006231BD"/>
    <w:rsid w:val="00623E05"/>
    <w:rsid w:val="00623F87"/>
    <w:rsid w:val="0062409C"/>
    <w:rsid w:val="00624F40"/>
    <w:rsid w:val="00625A66"/>
    <w:rsid w:val="00627090"/>
    <w:rsid w:val="00627191"/>
    <w:rsid w:val="0062783C"/>
    <w:rsid w:val="006305ED"/>
    <w:rsid w:val="00630FEF"/>
    <w:rsid w:val="00631005"/>
    <w:rsid w:val="006314EA"/>
    <w:rsid w:val="006321E4"/>
    <w:rsid w:val="00632E30"/>
    <w:rsid w:val="00633589"/>
    <w:rsid w:val="0063390A"/>
    <w:rsid w:val="00634E85"/>
    <w:rsid w:val="0063588F"/>
    <w:rsid w:val="0063641A"/>
    <w:rsid w:val="00636592"/>
    <w:rsid w:val="0063725B"/>
    <w:rsid w:val="00637BE7"/>
    <w:rsid w:val="00641CB6"/>
    <w:rsid w:val="00642318"/>
    <w:rsid w:val="00642C07"/>
    <w:rsid w:val="00642F77"/>
    <w:rsid w:val="00645E35"/>
    <w:rsid w:val="00646BE8"/>
    <w:rsid w:val="00646D11"/>
    <w:rsid w:val="00646E59"/>
    <w:rsid w:val="00646FD6"/>
    <w:rsid w:val="0064775E"/>
    <w:rsid w:val="0065013A"/>
    <w:rsid w:val="0065039E"/>
    <w:rsid w:val="0065132D"/>
    <w:rsid w:val="006513AA"/>
    <w:rsid w:val="0065259D"/>
    <w:rsid w:val="00653580"/>
    <w:rsid w:val="006541D9"/>
    <w:rsid w:val="00654535"/>
    <w:rsid w:val="00654C3C"/>
    <w:rsid w:val="00655068"/>
    <w:rsid w:val="006551CC"/>
    <w:rsid w:val="0065523E"/>
    <w:rsid w:val="006608CF"/>
    <w:rsid w:val="0066206B"/>
    <w:rsid w:val="00662D3F"/>
    <w:rsid w:val="006635D4"/>
    <w:rsid w:val="006637A7"/>
    <w:rsid w:val="00665FB1"/>
    <w:rsid w:val="00667880"/>
    <w:rsid w:val="0066798B"/>
    <w:rsid w:val="006702A4"/>
    <w:rsid w:val="006706AD"/>
    <w:rsid w:val="00671A35"/>
    <w:rsid w:val="00672326"/>
    <w:rsid w:val="0067532B"/>
    <w:rsid w:val="00676804"/>
    <w:rsid w:val="00676CBE"/>
    <w:rsid w:val="00680EA3"/>
    <w:rsid w:val="0068162D"/>
    <w:rsid w:val="006820E0"/>
    <w:rsid w:val="006855FC"/>
    <w:rsid w:val="00685D0B"/>
    <w:rsid w:val="00686B0D"/>
    <w:rsid w:val="00686F5A"/>
    <w:rsid w:val="00687F80"/>
    <w:rsid w:val="00687FA1"/>
    <w:rsid w:val="00690EBA"/>
    <w:rsid w:val="00692750"/>
    <w:rsid w:val="00693701"/>
    <w:rsid w:val="00693F6D"/>
    <w:rsid w:val="00694300"/>
    <w:rsid w:val="00695C2B"/>
    <w:rsid w:val="0069600E"/>
    <w:rsid w:val="00696077"/>
    <w:rsid w:val="00696AE1"/>
    <w:rsid w:val="00696FA8"/>
    <w:rsid w:val="006970D2"/>
    <w:rsid w:val="006A2C2E"/>
    <w:rsid w:val="006A3857"/>
    <w:rsid w:val="006A49F1"/>
    <w:rsid w:val="006A5262"/>
    <w:rsid w:val="006A5331"/>
    <w:rsid w:val="006A625A"/>
    <w:rsid w:val="006A695C"/>
    <w:rsid w:val="006A72A0"/>
    <w:rsid w:val="006A7E70"/>
    <w:rsid w:val="006B1A6B"/>
    <w:rsid w:val="006B2683"/>
    <w:rsid w:val="006B293B"/>
    <w:rsid w:val="006B29B3"/>
    <w:rsid w:val="006B3006"/>
    <w:rsid w:val="006B3337"/>
    <w:rsid w:val="006B591D"/>
    <w:rsid w:val="006B5D2F"/>
    <w:rsid w:val="006B683F"/>
    <w:rsid w:val="006B7C83"/>
    <w:rsid w:val="006C2799"/>
    <w:rsid w:val="006C404A"/>
    <w:rsid w:val="006C53A5"/>
    <w:rsid w:val="006C5D1A"/>
    <w:rsid w:val="006C6F3D"/>
    <w:rsid w:val="006C7A7D"/>
    <w:rsid w:val="006D0101"/>
    <w:rsid w:val="006D06BB"/>
    <w:rsid w:val="006D30F0"/>
    <w:rsid w:val="006D398B"/>
    <w:rsid w:val="006D5A05"/>
    <w:rsid w:val="006D619C"/>
    <w:rsid w:val="006D6D15"/>
    <w:rsid w:val="006D7488"/>
    <w:rsid w:val="006E0A50"/>
    <w:rsid w:val="006E1C8C"/>
    <w:rsid w:val="006E2C12"/>
    <w:rsid w:val="006E2C8C"/>
    <w:rsid w:val="006E3800"/>
    <w:rsid w:val="006E3F61"/>
    <w:rsid w:val="006E52A5"/>
    <w:rsid w:val="006E5E04"/>
    <w:rsid w:val="006F072D"/>
    <w:rsid w:val="006F0BF4"/>
    <w:rsid w:val="006F0F4B"/>
    <w:rsid w:val="006F1F6B"/>
    <w:rsid w:val="006F231E"/>
    <w:rsid w:val="006F259B"/>
    <w:rsid w:val="006F34B9"/>
    <w:rsid w:val="006F436C"/>
    <w:rsid w:val="006F43B1"/>
    <w:rsid w:val="006F4D80"/>
    <w:rsid w:val="006F5D03"/>
    <w:rsid w:val="007000B7"/>
    <w:rsid w:val="00700BCE"/>
    <w:rsid w:val="00701645"/>
    <w:rsid w:val="0070198B"/>
    <w:rsid w:val="00702509"/>
    <w:rsid w:val="00702D9A"/>
    <w:rsid w:val="007030B8"/>
    <w:rsid w:val="0070491B"/>
    <w:rsid w:val="00704B51"/>
    <w:rsid w:val="00706D35"/>
    <w:rsid w:val="007111D2"/>
    <w:rsid w:val="0071333E"/>
    <w:rsid w:val="00713AA3"/>
    <w:rsid w:val="00713FB8"/>
    <w:rsid w:val="0071419E"/>
    <w:rsid w:val="00714561"/>
    <w:rsid w:val="007149B0"/>
    <w:rsid w:val="00715746"/>
    <w:rsid w:val="00715FC7"/>
    <w:rsid w:val="007162CF"/>
    <w:rsid w:val="007174D6"/>
    <w:rsid w:val="007177B6"/>
    <w:rsid w:val="00717BFB"/>
    <w:rsid w:val="00717C85"/>
    <w:rsid w:val="00720D04"/>
    <w:rsid w:val="00721062"/>
    <w:rsid w:val="007227E2"/>
    <w:rsid w:val="00722A68"/>
    <w:rsid w:val="007231C6"/>
    <w:rsid w:val="00724451"/>
    <w:rsid w:val="00724AAE"/>
    <w:rsid w:val="007262A1"/>
    <w:rsid w:val="00727734"/>
    <w:rsid w:val="00730D9C"/>
    <w:rsid w:val="00732651"/>
    <w:rsid w:val="00733A8A"/>
    <w:rsid w:val="00734ED1"/>
    <w:rsid w:val="0073507B"/>
    <w:rsid w:val="00735BB2"/>
    <w:rsid w:val="007372AF"/>
    <w:rsid w:val="0073730D"/>
    <w:rsid w:val="007379BC"/>
    <w:rsid w:val="00737CD2"/>
    <w:rsid w:val="00740BDD"/>
    <w:rsid w:val="0074107C"/>
    <w:rsid w:val="007417B6"/>
    <w:rsid w:val="00744510"/>
    <w:rsid w:val="007448F3"/>
    <w:rsid w:val="00747DE9"/>
    <w:rsid w:val="00747E9A"/>
    <w:rsid w:val="00751C32"/>
    <w:rsid w:val="00752210"/>
    <w:rsid w:val="00752E42"/>
    <w:rsid w:val="00754ADA"/>
    <w:rsid w:val="00755301"/>
    <w:rsid w:val="007558D6"/>
    <w:rsid w:val="00755B01"/>
    <w:rsid w:val="007569A1"/>
    <w:rsid w:val="00756A08"/>
    <w:rsid w:val="00756E3C"/>
    <w:rsid w:val="00756F07"/>
    <w:rsid w:val="007579DA"/>
    <w:rsid w:val="00757FE6"/>
    <w:rsid w:val="007601E3"/>
    <w:rsid w:val="00760AC5"/>
    <w:rsid w:val="00760BFB"/>
    <w:rsid w:val="0076129B"/>
    <w:rsid w:val="007621A4"/>
    <w:rsid w:val="0076472C"/>
    <w:rsid w:val="00765094"/>
    <w:rsid w:val="0076691A"/>
    <w:rsid w:val="0076693E"/>
    <w:rsid w:val="00767201"/>
    <w:rsid w:val="00767279"/>
    <w:rsid w:val="0076768A"/>
    <w:rsid w:val="0077065E"/>
    <w:rsid w:val="0077189C"/>
    <w:rsid w:val="0077191C"/>
    <w:rsid w:val="00773CB1"/>
    <w:rsid w:val="00773D1A"/>
    <w:rsid w:val="00775115"/>
    <w:rsid w:val="00776F84"/>
    <w:rsid w:val="00780819"/>
    <w:rsid w:val="007828E4"/>
    <w:rsid w:val="00782F8F"/>
    <w:rsid w:val="00783474"/>
    <w:rsid w:val="0078350E"/>
    <w:rsid w:val="00783734"/>
    <w:rsid w:val="007839D9"/>
    <w:rsid w:val="00785C19"/>
    <w:rsid w:val="00785F7A"/>
    <w:rsid w:val="007878CD"/>
    <w:rsid w:val="00787AAB"/>
    <w:rsid w:val="00787BDA"/>
    <w:rsid w:val="00792B02"/>
    <w:rsid w:val="0079359B"/>
    <w:rsid w:val="00793A7E"/>
    <w:rsid w:val="00793D85"/>
    <w:rsid w:val="00793F4C"/>
    <w:rsid w:val="00794E52"/>
    <w:rsid w:val="00795A44"/>
    <w:rsid w:val="00797310"/>
    <w:rsid w:val="00797D90"/>
    <w:rsid w:val="007A057E"/>
    <w:rsid w:val="007A4117"/>
    <w:rsid w:val="007A48E3"/>
    <w:rsid w:val="007A4B08"/>
    <w:rsid w:val="007A5107"/>
    <w:rsid w:val="007A591C"/>
    <w:rsid w:val="007A7A47"/>
    <w:rsid w:val="007B0060"/>
    <w:rsid w:val="007B0414"/>
    <w:rsid w:val="007B2816"/>
    <w:rsid w:val="007B298C"/>
    <w:rsid w:val="007B3457"/>
    <w:rsid w:val="007B4AAC"/>
    <w:rsid w:val="007B4C24"/>
    <w:rsid w:val="007B50F7"/>
    <w:rsid w:val="007B6A0D"/>
    <w:rsid w:val="007B6F81"/>
    <w:rsid w:val="007B7189"/>
    <w:rsid w:val="007B751E"/>
    <w:rsid w:val="007B76EE"/>
    <w:rsid w:val="007C09B2"/>
    <w:rsid w:val="007C11E6"/>
    <w:rsid w:val="007C1F96"/>
    <w:rsid w:val="007C2022"/>
    <w:rsid w:val="007C2EB1"/>
    <w:rsid w:val="007C51B5"/>
    <w:rsid w:val="007C5302"/>
    <w:rsid w:val="007C5BA4"/>
    <w:rsid w:val="007C6786"/>
    <w:rsid w:val="007C6866"/>
    <w:rsid w:val="007C6F2E"/>
    <w:rsid w:val="007C7280"/>
    <w:rsid w:val="007C758C"/>
    <w:rsid w:val="007D072A"/>
    <w:rsid w:val="007D1B7E"/>
    <w:rsid w:val="007D2117"/>
    <w:rsid w:val="007D401A"/>
    <w:rsid w:val="007D52B9"/>
    <w:rsid w:val="007D5340"/>
    <w:rsid w:val="007D76D7"/>
    <w:rsid w:val="007D7BC9"/>
    <w:rsid w:val="007E26B0"/>
    <w:rsid w:val="007E2D0D"/>
    <w:rsid w:val="007E32F9"/>
    <w:rsid w:val="007E33E1"/>
    <w:rsid w:val="007E351B"/>
    <w:rsid w:val="007E3590"/>
    <w:rsid w:val="007E3950"/>
    <w:rsid w:val="007E3B7C"/>
    <w:rsid w:val="007E4AB2"/>
    <w:rsid w:val="007E4CE9"/>
    <w:rsid w:val="007E58D7"/>
    <w:rsid w:val="007E63F5"/>
    <w:rsid w:val="007E7481"/>
    <w:rsid w:val="007E7B87"/>
    <w:rsid w:val="007F0F41"/>
    <w:rsid w:val="007F1258"/>
    <w:rsid w:val="007F14F9"/>
    <w:rsid w:val="007F1702"/>
    <w:rsid w:val="007F2533"/>
    <w:rsid w:val="007F3671"/>
    <w:rsid w:val="007F4734"/>
    <w:rsid w:val="00800BA4"/>
    <w:rsid w:val="0080166A"/>
    <w:rsid w:val="00801B1D"/>
    <w:rsid w:val="00802465"/>
    <w:rsid w:val="0080338B"/>
    <w:rsid w:val="00803709"/>
    <w:rsid w:val="00805D40"/>
    <w:rsid w:val="00810D32"/>
    <w:rsid w:val="008126D2"/>
    <w:rsid w:val="00812DBD"/>
    <w:rsid w:val="00813172"/>
    <w:rsid w:val="00814544"/>
    <w:rsid w:val="00814FC6"/>
    <w:rsid w:val="00815DE8"/>
    <w:rsid w:val="00816FD8"/>
    <w:rsid w:val="008206CA"/>
    <w:rsid w:val="008234E4"/>
    <w:rsid w:val="00823655"/>
    <w:rsid w:val="00823A9B"/>
    <w:rsid w:val="008267ED"/>
    <w:rsid w:val="00826B23"/>
    <w:rsid w:val="00826D1C"/>
    <w:rsid w:val="00826F4C"/>
    <w:rsid w:val="008273CA"/>
    <w:rsid w:val="00827A4B"/>
    <w:rsid w:val="00830209"/>
    <w:rsid w:val="00831F29"/>
    <w:rsid w:val="008321D2"/>
    <w:rsid w:val="008324D5"/>
    <w:rsid w:val="008345A3"/>
    <w:rsid w:val="00834EA9"/>
    <w:rsid w:val="0083579D"/>
    <w:rsid w:val="008359C8"/>
    <w:rsid w:val="0083607D"/>
    <w:rsid w:val="0083654D"/>
    <w:rsid w:val="0083780F"/>
    <w:rsid w:val="00837B84"/>
    <w:rsid w:val="00840609"/>
    <w:rsid w:val="0084186C"/>
    <w:rsid w:val="008418AE"/>
    <w:rsid w:val="00841F35"/>
    <w:rsid w:val="00842B6A"/>
    <w:rsid w:val="008447D0"/>
    <w:rsid w:val="00845228"/>
    <w:rsid w:val="00845A82"/>
    <w:rsid w:val="00845E5C"/>
    <w:rsid w:val="00846BBA"/>
    <w:rsid w:val="008475CC"/>
    <w:rsid w:val="0084787F"/>
    <w:rsid w:val="00847BA9"/>
    <w:rsid w:val="00847F3A"/>
    <w:rsid w:val="00847F9A"/>
    <w:rsid w:val="00851588"/>
    <w:rsid w:val="0085333E"/>
    <w:rsid w:val="00854A57"/>
    <w:rsid w:val="00857FAB"/>
    <w:rsid w:val="00860B58"/>
    <w:rsid w:val="00861D1A"/>
    <w:rsid w:val="00862CD4"/>
    <w:rsid w:val="00864C7E"/>
    <w:rsid w:val="00864D0A"/>
    <w:rsid w:val="00864F9D"/>
    <w:rsid w:val="008654D5"/>
    <w:rsid w:val="00865B73"/>
    <w:rsid w:val="00870D61"/>
    <w:rsid w:val="00871543"/>
    <w:rsid w:val="00871C42"/>
    <w:rsid w:val="00872EE4"/>
    <w:rsid w:val="008732EB"/>
    <w:rsid w:val="008733B6"/>
    <w:rsid w:val="0087470C"/>
    <w:rsid w:val="008754D4"/>
    <w:rsid w:val="008773E2"/>
    <w:rsid w:val="00877AB0"/>
    <w:rsid w:val="008806ED"/>
    <w:rsid w:val="00880C70"/>
    <w:rsid w:val="008819BC"/>
    <w:rsid w:val="00883874"/>
    <w:rsid w:val="00883D2F"/>
    <w:rsid w:val="00884575"/>
    <w:rsid w:val="00885BCF"/>
    <w:rsid w:val="00885DD2"/>
    <w:rsid w:val="0088662E"/>
    <w:rsid w:val="00886A0B"/>
    <w:rsid w:val="00886AB1"/>
    <w:rsid w:val="0089431F"/>
    <w:rsid w:val="00894898"/>
    <w:rsid w:val="008960E1"/>
    <w:rsid w:val="00897120"/>
    <w:rsid w:val="008975A8"/>
    <w:rsid w:val="00897A5A"/>
    <w:rsid w:val="008A017E"/>
    <w:rsid w:val="008A1995"/>
    <w:rsid w:val="008A1F0D"/>
    <w:rsid w:val="008A306D"/>
    <w:rsid w:val="008A46B9"/>
    <w:rsid w:val="008A4E19"/>
    <w:rsid w:val="008A580D"/>
    <w:rsid w:val="008A6A0A"/>
    <w:rsid w:val="008A709A"/>
    <w:rsid w:val="008A723F"/>
    <w:rsid w:val="008A7755"/>
    <w:rsid w:val="008A77F4"/>
    <w:rsid w:val="008B08D9"/>
    <w:rsid w:val="008B0FFB"/>
    <w:rsid w:val="008B1126"/>
    <w:rsid w:val="008B138E"/>
    <w:rsid w:val="008B195A"/>
    <w:rsid w:val="008B1A67"/>
    <w:rsid w:val="008B2124"/>
    <w:rsid w:val="008B29AE"/>
    <w:rsid w:val="008B2C30"/>
    <w:rsid w:val="008B3344"/>
    <w:rsid w:val="008B33FD"/>
    <w:rsid w:val="008B3407"/>
    <w:rsid w:val="008B3A11"/>
    <w:rsid w:val="008B406B"/>
    <w:rsid w:val="008B4236"/>
    <w:rsid w:val="008B48F2"/>
    <w:rsid w:val="008B50EC"/>
    <w:rsid w:val="008B523F"/>
    <w:rsid w:val="008B6F8D"/>
    <w:rsid w:val="008B7B95"/>
    <w:rsid w:val="008C1000"/>
    <w:rsid w:val="008C10EC"/>
    <w:rsid w:val="008C20DA"/>
    <w:rsid w:val="008C22C8"/>
    <w:rsid w:val="008C2652"/>
    <w:rsid w:val="008C26EF"/>
    <w:rsid w:val="008C2C01"/>
    <w:rsid w:val="008C362B"/>
    <w:rsid w:val="008C562B"/>
    <w:rsid w:val="008C622E"/>
    <w:rsid w:val="008C74D5"/>
    <w:rsid w:val="008D293D"/>
    <w:rsid w:val="008D36DC"/>
    <w:rsid w:val="008D4A37"/>
    <w:rsid w:val="008D4D49"/>
    <w:rsid w:val="008D6A79"/>
    <w:rsid w:val="008D79E4"/>
    <w:rsid w:val="008E0342"/>
    <w:rsid w:val="008E04A0"/>
    <w:rsid w:val="008E10DE"/>
    <w:rsid w:val="008E155A"/>
    <w:rsid w:val="008E22CB"/>
    <w:rsid w:val="008E2A46"/>
    <w:rsid w:val="008E2A70"/>
    <w:rsid w:val="008E2CB9"/>
    <w:rsid w:val="008E36BB"/>
    <w:rsid w:val="008E3F45"/>
    <w:rsid w:val="008E56DA"/>
    <w:rsid w:val="008E574A"/>
    <w:rsid w:val="008E5873"/>
    <w:rsid w:val="008E5F2E"/>
    <w:rsid w:val="008E5F65"/>
    <w:rsid w:val="008E600D"/>
    <w:rsid w:val="008E6410"/>
    <w:rsid w:val="008E67EA"/>
    <w:rsid w:val="008E7DEB"/>
    <w:rsid w:val="008F0A61"/>
    <w:rsid w:val="008F0C38"/>
    <w:rsid w:val="008F131E"/>
    <w:rsid w:val="008F2137"/>
    <w:rsid w:val="008F2294"/>
    <w:rsid w:val="008F3BDD"/>
    <w:rsid w:val="008F47EC"/>
    <w:rsid w:val="008F488C"/>
    <w:rsid w:val="008F5279"/>
    <w:rsid w:val="00900013"/>
    <w:rsid w:val="00900061"/>
    <w:rsid w:val="00901E18"/>
    <w:rsid w:val="00901FD1"/>
    <w:rsid w:val="009024B8"/>
    <w:rsid w:val="00902A3C"/>
    <w:rsid w:val="00902D83"/>
    <w:rsid w:val="00903A13"/>
    <w:rsid w:val="0090629E"/>
    <w:rsid w:val="00911478"/>
    <w:rsid w:val="0091159D"/>
    <w:rsid w:val="00911D18"/>
    <w:rsid w:val="00911D63"/>
    <w:rsid w:val="0091254B"/>
    <w:rsid w:val="00913F4E"/>
    <w:rsid w:val="00914DEE"/>
    <w:rsid w:val="00915E4E"/>
    <w:rsid w:val="009165DD"/>
    <w:rsid w:val="00917376"/>
    <w:rsid w:val="00920C75"/>
    <w:rsid w:val="00922439"/>
    <w:rsid w:val="00922FE0"/>
    <w:rsid w:val="009230C3"/>
    <w:rsid w:val="00923590"/>
    <w:rsid w:val="00924267"/>
    <w:rsid w:val="00924735"/>
    <w:rsid w:val="009249DB"/>
    <w:rsid w:val="00925C52"/>
    <w:rsid w:val="00927078"/>
    <w:rsid w:val="00927599"/>
    <w:rsid w:val="009277CB"/>
    <w:rsid w:val="00931466"/>
    <w:rsid w:val="00931F78"/>
    <w:rsid w:val="00932CA9"/>
    <w:rsid w:val="0093332D"/>
    <w:rsid w:val="00933792"/>
    <w:rsid w:val="00933F0C"/>
    <w:rsid w:val="0093407A"/>
    <w:rsid w:val="009355E6"/>
    <w:rsid w:val="00935B39"/>
    <w:rsid w:val="00936504"/>
    <w:rsid w:val="00937ACE"/>
    <w:rsid w:val="009407DF"/>
    <w:rsid w:val="00940E9F"/>
    <w:rsid w:val="00940F30"/>
    <w:rsid w:val="009436EA"/>
    <w:rsid w:val="00943C60"/>
    <w:rsid w:val="00944648"/>
    <w:rsid w:val="00947CE0"/>
    <w:rsid w:val="0095010D"/>
    <w:rsid w:val="009510AC"/>
    <w:rsid w:val="00951857"/>
    <w:rsid w:val="0095423E"/>
    <w:rsid w:val="00954A55"/>
    <w:rsid w:val="00955192"/>
    <w:rsid w:val="009566F4"/>
    <w:rsid w:val="00956E58"/>
    <w:rsid w:val="0095752B"/>
    <w:rsid w:val="00961E96"/>
    <w:rsid w:val="00962319"/>
    <w:rsid w:val="00962631"/>
    <w:rsid w:val="00962BBC"/>
    <w:rsid w:val="00963F6E"/>
    <w:rsid w:val="00964991"/>
    <w:rsid w:val="00964B2F"/>
    <w:rsid w:val="009668F6"/>
    <w:rsid w:val="009670E3"/>
    <w:rsid w:val="009673AA"/>
    <w:rsid w:val="009676E9"/>
    <w:rsid w:val="00971317"/>
    <w:rsid w:val="00973A19"/>
    <w:rsid w:val="009743DD"/>
    <w:rsid w:val="00976ACF"/>
    <w:rsid w:val="0097739E"/>
    <w:rsid w:val="00977A8A"/>
    <w:rsid w:val="009805F6"/>
    <w:rsid w:val="00980960"/>
    <w:rsid w:val="00980CFC"/>
    <w:rsid w:val="00981047"/>
    <w:rsid w:val="00981C4F"/>
    <w:rsid w:val="00981CEC"/>
    <w:rsid w:val="00981F98"/>
    <w:rsid w:val="0098291F"/>
    <w:rsid w:val="0098347A"/>
    <w:rsid w:val="00984A21"/>
    <w:rsid w:val="0098790E"/>
    <w:rsid w:val="00991D4A"/>
    <w:rsid w:val="00992665"/>
    <w:rsid w:val="00995F6C"/>
    <w:rsid w:val="009A1B18"/>
    <w:rsid w:val="009A2CD4"/>
    <w:rsid w:val="009A2F0A"/>
    <w:rsid w:val="009A4BDC"/>
    <w:rsid w:val="009A4CCE"/>
    <w:rsid w:val="009A60EB"/>
    <w:rsid w:val="009A6B54"/>
    <w:rsid w:val="009A73AD"/>
    <w:rsid w:val="009A78A4"/>
    <w:rsid w:val="009B1397"/>
    <w:rsid w:val="009B19E1"/>
    <w:rsid w:val="009B2788"/>
    <w:rsid w:val="009B372A"/>
    <w:rsid w:val="009B3836"/>
    <w:rsid w:val="009B3CD3"/>
    <w:rsid w:val="009B4E38"/>
    <w:rsid w:val="009B62B5"/>
    <w:rsid w:val="009B6864"/>
    <w:rsid w:val="009B72E4"/>
    <w:rsid w:val="009C0942"/>
    <w:rsid w:val="009C0FDD"/>
    <w:rsid w:val="009C13EF"/>
    <w:rsid w:val="009C2540"/>
    <w:rsid w:val="009C25E1"/>
    <w:rsid w:val="009C45AA"/>
    <w:rsid w:val="009C7A5C"/>
    <w:rsid w:val="009D1425"/>
    <w:rsid w:val="009D15B3"/>
    <w:rsid w:val="009D15CD"/>
    <w:rsid w:val="009D3482"/>
    <w:rsid w:val="009D4D66"/>
    <w:rsid w:val="009D6ADB"/>
    <w:rsid w:val="009E0ABC"/>
    <w:rsid w:val="009E0EBB"/>
    <w:rsid w:val="009E13C2"/>
    <w:rsid w:val="009E198C"/>
    <w:rsid w:val="009E3373"/>
    <w:rsid w:val="009E3C56"/>
    <w:rsid w:val="009E404C"/>
    <w:rsid w:val="009E5734"/>
    <w:rsid w:val="009E5A27"/>
    <w:rsid w:val="009E5AA5"/>
    <w:rsid w:val="009E68D5"/>
    <w:rsid w:val="009E77B1"/>
    <w:rsid w:val="009F022E"/>
    <w:rsid w:val="009F07BA"/>
    <w:rsid w:val="009F1450"/>
    <w:rsid w:val="009F1D64"/>
    <w:rsid w:val="009F2CE0"/>
    <w:rsid w:val="009F36EC"/>
    <w:rsid w:val="009F38E3"/>
    <w:rsid w:val="009F39AA"/>
    <w:rsid w:val="009F3A27"/>
    <w:rsid w:val="009F3AA7"/>
    <w:rsid w:val="009F471B"/>
    <w:rsid w:val="009F6C14"/>
    <w:rsid w:val="009F764F"/>
    <w:rsid w:val="009F7809"/>
    <w:rsid w:val="00A006F5"/>
    <w:rsid w:val="00A00FA2"/>
    <w:rsid w:val="00A013D7"/>
    <w:rsid w:val="00A014FC"/>
    <w:rsid w:val="00A0203A"/>
    <w:rsid w:val="00A03588"/>
    <w:rsid w:val="00A040AB"/>
    <w:rsid w:val="00A04843"/>
    <w:rsid w:val="00A04C26"/>
    <w:rsid w:val="00A05183"/>
    <w:rsid w:val="00A05B48"/>
    <w:rsid w:val="00A05E25"/>
    <w:rsid w:val="00A1099B"/>
    <w:rsid w:val="00A12560"/>
    <w:rsid w:val="00A12D8E"/>
    <w:rsid w:val="00A13E75"/>
    <w:rsid w:val="00A15391"/>
    <w:rsid w:val="00A15430"/>
    <w:rsid w:val="00A155A0"/>
    <w:rsid w:val="00A15779"/>
    <w:rsid w:val="00A15D5F"/>
    <w:rsid w:val="00A17289"/>
    <w:rsid w:val="00A20BF8"/>
    <w:rsid w:val="00A212AB"/>
    <w:rsid w:val="00A221BC"/>
    <w:rsid w:val="00A223E5"/>
    <w:rsid w:val="00A22799"/>
    <w:rsid w:val="00A22E4F"/>
    <w:rsid w:val="00A25A59"/>
    <w:rsid w:val="00A3096C"/>
    <w:rsid w:val="00A33F5E"/>
    <w:rsid w:val="00A34975"/>
    <w:rsid w:val="00A356E9"/>
    <w:rsid w:val="00A35C15"/>
    <w:rsid w:val="00A3646A"/>
    <w:rsid w:val="00A36887"/>
    <w:rsid w:val="00A36E4C"/>
    <w:rsid w:val="00A37FA4"/>
    <w:rsid w:val="00A4184A"/>
    <w:rsid w:val="00A41904"/>
    <w:rsid w:val="00A433B6"/>
    <w:rsid w:val="00A43618"/>
    <w:rsid w:val="00A44654"/>
    <w:rsid w:val="00A44990"/>
    <w:rsid w:val="00A44FD0"/>
    <w:rsid w:val="00A46598"/>
    <w:rsid w:val="00A46902"/>
    <w:rsid w:val="00A46F82"/>
    <w:rsid w:val="00A46FF7"/>
    <w:rsid w:val="00A47C04"/>
    <w:rsid w:val="00A50384"/>
    <w:rsid w:val="00A5326C"/>
    <w:rsid w:val="00A53C03"/>
    <w:rsid w:val="00A5467D"/>
    <w:rsid w:val="00A54B7E"/>
    <w:rsid w:val="00A54E6A"/>
    <w:rsid w:val="00A55671"/>
    <w:rsid w:val="00A56C79"/>
    <w:rsid w:val="00A60875"/>
    <w:rsid w:val="00A61C51"/>
    <w:rsid w:val="00A61FA8"/>
    <w:rsid w:val="00A62270"/>
    <w:rsid w:val="00A62642"/>
    <w:rsid w:val="00A63949"/>
    <w:rsid w:val="00A639BB"/>
    <w:rsid w:val="00A64FA9"/>
    <w:rsid w:val="00A656F3"/>
    <w:rsid w:val="00A702E5"/>
    <w:rsid w:val="00A70B87"/>
    <w:rsid w:val="00A71770"/>
    <w:rsid w:val="00A71B74"/>
    <w:rsid w:val="00A71D2F"/>
    <w:rsid w:val="00A71E18"/>
    <w:rsid w:val="00A729F6"/>
    <w:rsid w:val="00A72F43"/>
    <w:rsid w:val="00A736E4"/>
    <w:rsid w:val="00A74F38"/>
    <w:rsid w:val="00A7596D"/>
    <w:rsid w:val="00A7599E"/>
    <w:rsid w:val="00A75AA7"/>
    <w:rsid w:val="00A75DBB"/>
    <w:rsid w:val="00A7723E"/>
    <w:rsid w:val="00A77D72"/>
    <w:rsid w:val="00A81C5B"/>
    <w:rsid w:val="00A84A5E"/>
    <w:rsid w:val="00A84B0C"/>
    <w:rsid w:val="00A85361"/>
    <w:rsid w:val="00A908A6"/>
    <w:rsid w:val="00A94474"/>
    <w:rsid w:val="00A94AD6"/>
    <w:rsid w:val="00A94D16"/>
    <w:rsid w:val="00A956B6"/>
    <w:rsid w:val="00A95831"/>
    <w:rsid w:val="00A95A5A"/>
    <w:rsid w:val="00A968ED"/>
    <w:rsid w:val="00A96EEA"/>
    <w:rsid w:val="00A96FAA"/>
    <w:rsid w:val="00AA0281"/>
    <w:rsid w:val="00AA02AD"/>
    <w:rsid w:val="00AA0683"/>
    <w:rsid w:val="00AA23FB"/>
    <w:rsid w:val="00AA24F5"/>
    <w:rsid w:val="00AA26EB"/>
    <w:rsid w:val="00AA47E4"/>
    <w:rsid w:val="00AA48FD"/>
    <w:rsid w:val="00AA51AB"/>
    <w:rsid w:val="00AA61B8"/>
    <w:rsid w:val="00AA798C"/>
    <w:rsid w:val="00AB0412"/>
    <w:rsid w:val="00AB12B7"/>
    <w:rsid w:val="00AB16F6"/>
    <w:rsid w:val="00AB1DDB"/>
    <w:rsid w:val="00AB25E9"/>
    <w:rsid w:val="00AB2F37"/>
    <w:rsid w:val="00AB405C"/>
    <w:rsid w:val="00AB5247"/>
    <w:rsid w:val="00AB60BE"/>
    <w:rsid w:val="00AB700C"/>
    <w:rsid w:val="00AB72F1"/>
    <w:rsid w:val="00AB7650"/>
    <w:rsid w:val="00AB77C5"/>
    <w:rsid w:val="00AC19C3"/>
    <w:rsid w:val="00AC2535"/>
    <w:rsid w:val="00AC285B"/>
    <w:rsid w:val="00AC2876"/>
    <w:rsid w:val="00AC2CA9"/>
    <w:rsid w:val="00AC360C"/>
    <w:rsid w:val="00AC476A"/>
    <w:rsid w:val="00AC58F4"/>
    <w:rsid w:val="00AC5F0F"/>
    <w:rsid w:val="00AC61B1"/>
    <w:rsid w:val="00AC67BD"/>
    <w:rsid w:val="00AC7D45"/>
    <w:rsid w:val="00AD0378"/>
    <w:rsid w:val="00AD1A41"/>
    <w:rsid w:val="00AD1E42"/>
    <w:rsid w:val="00AD346F"/>
    <w:rsid w:val="00AD3778"/>
    <w:rsid w:val="00AD3A53"/>
    <w:rsid w:val="00AD3A73"/>
    <w:rsid w:val="00AD5182"/>
    <w:rsid w:val="00AD6E8A"/>
    <w:rsid w:val="00AE25F6"/>
    <w:rsid w:val="00AE355B"/>
    <w:rsid w:val="00AE3993"/>
    <w:rsid w:val="00AE3FB6"/>
    <w:rsid w:val="00AE44D8"/>
    <w:rsid w:val="00AE4DE5"/>
    <w:rsid w:val="00AE5192"/>
    <w:rsid w:val="00AE6C43"/>
    <w:rsid w:val="00AE729D"/>
    <w:rsid w:val="00AE75E2"/>
    <w:rsid w:val="00AE7901"/>
    <w:rsid w:val="00AF08FA"/>
    <w:rsid w:val="00AF1288"/>
    <w:rsid w:val="00AF2B2E"/>
    <w:rsid w:val="00AF2F1A"/>
    <w:rsid w:val="00AF2F8A"/>
    <w:rsid w:val="00AF3619"/>
    <w:rsid w:val="00AF3F81"/>
    <w:rsid w:val="00AF5568"/>
    <w:rsid w:val="00AF6A64"/>
    <w:rsid w:val="00AF742E"/>
    <w:rsid w:val="00AF7726"/>
    <w:rsid w:val="00B01403"/>
    <w:rsid w:val="00B02463"/>
    <w:rsid w:val="00B040AD"/>
    <w:rsid w:val="00B04C1C"/>
    <w:rsid w:val="00B053AB"/>
    <w:rsid w:val="00B05DDC"/>
    <w:rsid w:val="00B06F7D"/>
    <w:rsid w:val="00B104D9"/>
    <w:rsid w:val="00B10983"/>
    <w:rsid w:val="00B110FF"/>
    <w:rsid w:val="00B119E0"/>
    <w:rsid w:val="00B11C26"/>
    <w:rsid w:val="00B14019"/>
    <w:rsid w:val="00B150A9"/>
    <w:rsid w:val="00B15629"/>
    <w:rsid w:val="00B1597A"/>
    <w:rsid w:val="00B15D09"/>
    <w:rsid w:val="00B17149"/>
    <w:rsid w:val="00B17EF8"/>
    <w:rsid w:val="00B20481"/>
    <w:rsid w:val="00B23357"/>
    <w:rsid w:val="00B25980"/>
    <w:rsid w:val="00B27CE5"/>
    <w:rsid w:val="00B3071D"/>
    <w:rsid w:val="00B30CFE"/>
    <w:rsid w:val="00B310A9"/>
    <w:rsid w:val="00B314C7"/>
    <w:rsid w:val="00B31B93"/>
    <w:rsid w:val="00B34633"/>
    <w:rsid w:val="00B34AE7"/>
    <w:rsid w:val="00B34FFA"/>
    <w:rsid w:val="00B35AC2"/>
    <w:rsid w:val="00B35FDB"/>
    <w:rsid w:val="00B36025"/>
    <w:rsid w:val="00B36618"/>
    <w:rsid w:val="00B41E77"/>
    <w:rsid w:val="00B42972"/>
    <w:rsid w:val="00B43287"/>
    <w:rsid w:val="00B438CF"/>
    <w:rsid w:val="00B45ECE"/>
    <w:rsid w:val="00B50376"/>
    <w:rsid w:val="00B50C4D"/>
    <w:rsid w:val="00B51EDF"/>
    <w:rsid w:val="00B52A37"/>
    <w:rsid w:val="00B52BE2"/>
    <w:rsid w:val="00B53125"/>
    <w:rsid w:val="00B53434"/>
    <w:rsid w:val="00B5488A"/>
    <w:rsid w:val="00B54C50"/>
    <w:rsid w:val="00B550A8"/>
    <w:rsid w:val="00B55899"/>
    <w:rsid w:val="00B56E63"/>
    <w:rsid w:val="00B575C8"/>
    <w:rsid w:val="00B578DB"/>
    <w:rsid w:val="00B6078A"/>
    <w:rsid w:val="00B623A9"/>
    <w:rsid w:val="00B664A3"/>
    <w:rsid w:val="00B66638"/>
    <w:rsid w:val="00B66658"/>
    <w:rsid w:val="00B67B50"/>
    <w:rsid w:val="00B67E2D"/>
    <w:rsid w:val="00B708EC"/>
    <w:rsid w:val="00B71D00"/>
    <w:rsid w:val="00B71D62"/>
    <w:rsid w:val="00B72233"/>
    <w:rsid w:val="00B75FCB"/>
    <w:rsid w:val="00B770C0"/>
    <w:rsid w:val="00B7795B"/>
    <w:rsid w:val="00B817A2"/>
    <w:rsid w:val="00B82305"/>
    <w:rsid w:val="00B83382"/>
    <w:rsid w:val="00B86C8F"/>
    <w:rsid w:val="00B87847"/>
    <w:rsid w:val="00B87CBD"/>
    <w:rsid w:val="00B90325"/>
    <w:rsid w:val="00B92F04"/>
    <w:rsid w:val="00B93129"/>
    <w:rsid w:val="00B939D8"/>
    <w:rsid w:val="00B93FC9"/>
    <w:rsid w:val="00B945EE"/>
    <w:rsid w:val="00BA343C"/>
    <w:rsid w:val="00BA6DAD"/>
    <w:rsid w:val="00BA6E22"/>
    <w:rsid w:val="00BA6E84"/>
    <w:rsid w:val="00BB002F"/>
    <w:rsid w:val="00BB0B72"/>
    <w:rsid w:val="00BB132C"/>
    <w:rsid w:val="00BB2915"/>
    <w:rsid w:val="00BB5584"/>
    <w:rsid w:val="00BB5D9E"/>
    <w:rsid w:val="00BB5E52"/>
    <w:rsid w:val="00BB6DAE"/>
    <w:rsid w:val="00BC0B58"/>
    <w:rsid w:val="00BC0FB4"/>
    <w:rsid w:val="00BC2737"/>
    <w:rsid w:val="00BC2C65"/>
    <w:rsid w:val="00BC3337"/>
    <w:rsid w:val="00BC34DF"/>
    <w:rsid w:val="00BC3E08"/>
    <w:rsid w:val="00BC5843"/>
    <w:rsid w:val="00BC604B"/>
    <w:rsid w:val="00BC7924"/>
    <w:rsid w:val="00BD163F"/>
    <w:rsid w:val="00BD28A8"/>
    <w:rsid w:val="00BD29FC"/>
    <w:rsid w:val="00BD2D6D"/>
    <w:rsid w:val="00BD75E3"/>
    <w:rsid w:val="00BE0338"/>
    <w:rsid w:val="00BE16C7"/>
    <w:rsid w:val="00BE1C68"/>
    <w:rsid w:val="00BE1E27"/>
    <w:rsid w:val="00BE2403"/>
    <w:rsid w:val="00BE351E"/>
    <w:rsid w:val="00BE4255"/>
    <w:rsid w:val="00BE5C07"/>
    <w:rsid w:val="00BE657E"/>
    <w:rsid w:val="00BE6675"/>
    <w:rsid w:val="00BE7BBB"/>
    <w:rsid w:val="00BF0A62"/>
    <w:rsid w:val="00BF0A97"/>
    <w:rsid w:val="00BF0AA2"/>
    <w:rsid w:val="00BF2F3A"/>
    <w:rsid w:val="00BF3EDC"/>
    <w:rsid w:val="00BF438B"/>
    <w:rsid w:val="00BF4390"/>
    <w:rsid w:val="00BF4E3F"/>
    <w:rsid w:val="00BF5AD5"/>
    <w:rsid w:val="00BF6159"/>
    <w:rsid w:val="00BF6C2D"/>
    <w:rsid w:val="00BF6D87"/>
    <w:rsid w:val="00BF70FA"/>
    <w:rsid w:val="00BF7A64"/>
    <w:rsid w:val="00C0025E"/>
    <w:rsid w:val="00C00F9F"/>
    <w:rsid w:val="00C01EC0"/>
    <w:rsid w:val="00C01F61"/>
    <w:rsid w:val="00C03361"/>
    <w:rsid w:val="00C049F9"/>
    <w:rsid w:val="00C04A1C"/>
    <w:rsid w:val="00C05517"/>
    <w:rsid w:val="00C064E7"/>
    <w:rsid w:val="00C070CA"/>
    <w:rsid w:val="00C07418"/>
    <w:rsid w:val="00C10CCE"/>
    <w:rsid w:val="00C11054"/>
    <w:rsid w:val="00C12DD6"/>
    <w:rsid w:val="00C1380F"/>
    <w:rsid w:val="00C14020"/>
    <w:rsid w:val="00C141BA"/>
    <w:rsid w:val="00C14765"/>
    <w:rsid w:val="00C1483B"/>
    <w:rsid w:val="00C149A7"/>
    <w:rsid w:val="00C160D4"/>
    <w:rsid w:val="00C1639A"/>
    <w:rsid w:val="00C17838"/>
    <w:rsid w:val="00C17941"/>
    <w:rsid w:val="00C20230"/>
    <w:rsid w:val="00C21541"/>
    <w:rsid w:val="00C2175F"/>
    <w:rsid w:val="00C22A6B"/>
    <w:rsid w:val="00C25EFA"/>
    <w:rsid w:val="00C25F9C"/>
    <w:rsid w:val="00C26C8C"/>
    <w:rsid w:val="00C32374"/>
    <w:rsid w:val="00C32650"/>
    <w:rsid w:val="00C338B3"/>
    <w:rsid w:val="00C34130"/>
    <w:rsid w:val="00C34CC7"/>
    <w:rsid w:val="00C35692"/>
    <w:rsid w:val="00C35CD6"/>
    <w:rsid w:val="00C37BB6"/>
    <w:rsid w:val="00C4066B"/>
    <w:rsid w:val="00C406A4"/>
    <w:rsid w:val="00C41F71"/>
    <w:rsid w:val="00C427C1"/>
    <w:rsid w:val="00C42855"/>
    <w:rsid w:val="00C43663"/>
    <w:rsid w:val="00C441C7"/>
    <w:rsid w:val="00C44246"/>
    <w:rsid w:val="00C44374"/>
    <w:rsid w:val="00C4439F"/>
    <w:rsid w:val="00C4483B"/>
    <w:rsid w:val="00C45A50"/>
    <w:rsid w:val="00C46918"/>
    <w:rsid w:val="00C469FE"/>
    <w:rsid w:val="00C503C6"/>
    <w:rsid w:val="00C51EAC"/>
    <w:rsid w:val="00C5235A"/>
    <w:rsid w:val="00C536F2"/>
    <w:rsid w:val="00C54375"/>
    <w:rsid w:val="00C56165"/>
    <w:rsid w:val="00C564C1"/>
    <w:rsid w:val="00C56686"/>
    <w:rsid w:val="00C61CA6"/>
    <w:rsid w:val="00C62A5B"/>
    <w:rsid w:val="00C62EC2"/>
    <w:rsid w:val="00C63F2E"/>
    <w:rsid w:val="00C64A7A"/>
    <w:rsid w:val="00C64AE2"/>
    <w:rsid w:val="00C66601"/>
    <w:rsid w:val="00C668B3"/>
    <w:rsid w:val="00C71392"/>
    <w:rsid w:val="00C7147F"/>
    <w:rsid w:val="00C7176B"/>
    <w:rsid w:val="00C71897"/>
    <w:rsid w:val="00C71A18"/>
    <w:rsid w:val="00C71C21"/>
    <w:rsid w:val="00C71CEF"/>
    <w:rsid w:val="00C71CF8"/>
    <w:rsid w:val="00C7205C"/>
    <w:rsid w:val="00C72CBE"/>
    <w:rsid w:val="00C73DDA"/>
    <w:rsid w:val="00C73FE5"/>
    <w:rsid w:val="00C754B6"/>
    <w:rsid w:val="00C75858"/>
    <w:rsid w:val="00C76590"/>
    <w:rsid w:val="00C7749B"/>
    <w:rsid w:val="00C806CB"/>
    <w:rsid w:val="00C8129E"/>
    <w:rsid w:val="00C81754"/>
    <w:rsid w:val="00C8278D"/>
    <w:rsid w:val="00C85E52"/>
    <w:rsid w:val="00C85F2B"/>
    <w:rsid w:val="00C87C17"/>
    <w:rsid w:val="00C9035A"/>
    <w:rsid w:val="00C92A23"/>
    <w:rsid w:val="00C92ADA"/>
    <w:rsid w:val="00C936C3"/>
    <w:rsid w:val="00C9385D"/>
    <w:rsid w:val="00C93EA1"/>
    <w:rsid w:val="00C94152"/>
    <w:rsid w:val="00C95ACF"/>
    <w:rsid w:val="00C95D4B"/>
    <w:rsid w:val="00C96FC1"/>
    <w:rsid w:val="00C97D98"/>
    <w:rsid w:val="00CA0D14"/>
    <w:rsid w:val="00CA19C5"/>
    <w:rsid w:val="00CA21CB"/>
    <w:rsid w:val="00CA39AC"/>
    <w:rsid w:val="00CA580F"/>
    <w:rsid w:val="00CA5843"/>
    <w:rsid w:val="00CA60C2"/>
    <w:rsid w:val="00CA66F0"/>
    <w:rsid w:val="00CB0AF4"/>
    <w:rsid w:val="00CB1631"/>
    <w:rsid w:val="00CB19C4"/>
    <w:rsid w:val="00CB1FE0"/>
    <w:rsid w:val="00CB216C"/>
    <w:rsid w:val="00CB420F"/>
    <w:rsid w:val="00CB4575"/>
    <w:rsid w:val="00CB47C5"/>
    <w:rsid w:val="00CB53EA"/>
    <w:rsid w:val="00CB67D1"/>
    <w:rsid w:val="00CB6857"/>
    <w:rsid w:val="00CB7A2F"/>
    <w:rsid w:val="00CB7A63"/>
    <w:rsid w:val="00CB7A81"/>
    <w:rsid w:val="00CC00C3"/>
    <w:rsid w:val="00CC083E"/>
    <w:rsid w:val="00CC0DF9"/>
    <w:rsid w:val="00CC168F"/>
    <w:rsid w:val="00CC1F3E"/>
    <w:rsid w:val="00CC290C"/>
    <w:rsid w:val="00CC2C1F"/>
    <w:rsid w:val="00CC39C2"/>
    <w:rsid w:val="00CC50A2"/>
    <w:rsid w:val="00CC55C2"/>
    <w:rsid w:val="00CC7227"/>
    <w:rsid w:val="00CC77A0"/>
    <w:rsid w:val="00CD0293"/>
    <w:rsid w:val="00CD18D2"/>
    <w:rsid w:val="00CD1912"/>
    <w:rsid w:val="00CD1C18"/>
    <w:rsid w:val="00CD1D5D"/>
    <w:rsid w:val="00CD2E59"/>
    <w:rsid w:val="00CD3A4C"/>
    <w:rsid w:val="00CD40CB"/>
    <w:rsid w:val="00CD56AF"/>
    <w:rsid w:val="00CD599A"/>
    <w:rsid w:val="00CD6DEF"/>
    <w:rsid w:val="00CD70E2"/>
    <w:rsid w:val="00CE2BBB"/>
    <w:rsid w:val="00CE2E9B"/>
    <w:rsid w:val="00CE3670"/>
    <w:rsid w:val="00CE40DE"/>
    <w:rsid w:val="00CE69A8"/>
    <w:rsid w:val="00CE6E08"/>
    <w:rsid w:val="00CE6F55"/>
    <w:rsid w:val="00CF1BFB"/>
    <w:rsid w:val="00CF2AC8"/>
    <w:rsid w:val="00CF4F3D"/>
    <w:rsid w:val="00CF5873"/>
    <w:rsid w:val="00CF5DFD"/>
    <w:rsid w:val="00CF6AD4"/>
    <w:rsid w:val="00CF739C"/>
    <w:rsid w:val="00D00566"/>
    <w:rsid w:val="00D00EEE"/>
    <w:rsid w:val="00D01203"/>
    <w:rsid w:val="00D02D18"/>
    <w:rsid w:val="00D03A32"/>
    <w:rsid w:val="00D0467F"/>
    <w:rsid w:val="00D047ED"/>
    <w:rsid w:val="00D04A5E"/>
    <w:rsid w:val="00D07128"/>
    <w:rsid w:val="00D072D1"/>
    <w:rsid w:val="00D07DF5"/>
    <w:rsid w:val="00D07F28"/>
    <w:rsid w:val="00D1002E"/>
    <w:rsid w:val="00D11747"/>
    <w:rsid w:val="00D12022"/>
    <w:rsid w:val="00D14DE4"/>
    <w:rsid w:val="00D157F7"/>
    <w:rsid w:val="00D159F1"/>
    <w:rsid w:val="00D15B1E"/>
    <w:rsid w:val="00D15E95"/>
    <w:rsid w:val="00D16450"/>
    <w:rsid w:val="00D204BF"/>
    <w:rsid w:val="00D208D5"/>
    <w:rsid w:val="00D21F3A"/>
    <w:rsid w:val="00D220BC"/>
    <w:rsid w:val="00D224AD"/>
    <w:rsid w:val="00D2433C"/>
    <w:rsid w:val="00D24B48"/>
    <w:rsid w:val="00D25180"/>
    <w:rsid w:val="00D25698"/>
    <w:rsid w:val="00D256CC"/>
    <w:rsid w:val="00D25874"/>
    <w:rsid w:val="00D25DF4"/>
    <w:rsid w:val="00D268E6"/>
    <w:rsid w:val="00D3055B"/>
    <w:rsid w:val="00D315DC"/>
    <w:rsid w:val="00D31787"/>
    <w:rsid w:val="00D328DA"/>
    <w:rsid w:val="00D32FFF"/>
    <w:rsid w:val="00D33386"/>
    <w:rsid w:val="00D340B6"/>
    <w:rsid w:val="00D350C1"/>
    <w:rsid w:val="00D36B15"/>
    <w:rsid w:val="00D36E09"/>
    <w:rsid w:val="00D41306"/>
    <w:rsid w:val="00D41B39"/>
    <w:rsid w:val="00D45596"/>
    <w:rsid w:val="00D47154"/>
    <w:rsid w:val="00D47CE3"/>
    <w:rsid w:val="00D47D0F"/>
    <w:rsid w:val="00D51FF6"/>
    <w:rsid w:val="00D5210A"/>
    <w:rsid w:val="00D5247A"/>
    <w:rsid w:val="00D5494E"/>
    <w:rsid w:val="00D54F9C"/>
    <w:rsid w:val="00D54FDC"/>
    <w:rsid w:val="00D555A3"/>
    <w:rsid w:val="00D562A8"/>
    <w:rsid w:val="00D569D5"/>
    <w:rsid w:val="00D57C77"/>
    <w:rsid w:val="00D60170"/>
    <w:rsid w:val="00D61BFA"/>
    <w:rsid w:val="00D64422"/>
    <w:rsid w:val="00D647CD"/>
    <w:rsid w:val="00D64FEF"/>
    <w:rsid w:val="00D65675"/>
    <w:rsid w:val="00D66799"/>
    <w:rsid w:val="00D67CC9"/>
    <w:rsid w:val="00D70DC9"/>
    <w:rsid w:val="00D71979"/>
    <w:rsid w:val="00D719AE"/>
    <w:rsid w:val="00D71E6C"/>
    <w:rsid w:val="00D739A7"/>
    <w:rsid w:val="00D7531D"/>
    <w:rsid w:val="00D7567F"/>
    <w:rsid w:val="00D773A8"/>
    <w:rsid w:val="00D77751"/>
    <w:rsid w:val="00D80571"/>
    <w:rsid w:val="00D807BF"/>
    <w:rsid w:val="00D8100D"/>
    <w:rsid w:val="00D81355"/>
    <w:rsid w:val="00D8183C"/>
    <w:rsid w:val="00D8364E"/>
    <w:rsid w:val="00D8469D"/>
    <w:rsid w:val="00D85AE0"/>
    <w:rsid w:val="00D8620F"/>
    <w:rsid w:val="00D8645C"/>
    <w:rsid w:val="00D86A17"/>
    <w:rsid w:val="00D8754E"/>
    <w:rsid w:val="00D8788E"/>
    <w:rsid w:val="00D90D0B"/>
    <w:rsid w:val="00D90F87"/>
    <w:rsid w:val="00D91177"/>
    <w:rsid w:val="00D9169D"/>
    <w:rsid w:val="00D917CA"/>
    <w:rsid w:val="00D92AA8"/>
    <w:rsid w:val="00D92F81"/>
    <w:rsid w:val="00D9321B"/>
    <w:rsid w:val="00D93439"/>
    <w:rsid w:val="00D94433"/>
    <w:rsid w:val="00D94A0C"/>
    <w:rsid w:val="00D94B23"/>
    <w:rsid w:val="00D956B4"/>
    <w:rsid w:val="00D9588B"/>
    <w:rsid w:val="00D963DA"/>
    <w:rsid w:val="00DA1015"/>
    <w:rsid w:val="00DA101B"/>
    <w:rsid w:val="00DA24D5"/>
    <w:rsid w:val="00DA2FC6"/>
    <w:rsid w:val="00DA350B"/>
    <w:rsid w:val="00DA3642"/>
    <w:rsid w:val="00DA39CA"/>
    <w:rsid w:val="00DA44AF"/>
    <w:rsid w:val="00DA5376"/>
    <w:rsid w:val="00DA7AA2"/>
    <w:rsid w:val="00DA7E34"/>
    <w:rsid w:val="00DB0389"/>
    <w:rsid w:val="00DB0703"/>
    <w:rsid w:val="00DB0BB4"/>
    <w:rsid w:val="00DB1025"/>
    <w:rsid w:val="00DB12B6"/>
    <w:rsid w:val="00DB1C75"/>
    <w:rsid w:val="00DB1E6B"/>
    <w:rsid w:val="00DB2E35"/>
    <w:rsid w:val="00DB3D92"/>
    <w:rsid w:val="00DB60CC"/>
    <w:rsid w:val="00DB67FC"/>
    <w:rsid w:val="00DB6F2C"/>
    <w:rsid w:val="00DB70D8"/>
    <w:rsid w:val="00DC0A74"/>
    <w:rsid w:val="00DC0B1E"/>
    <w:rsid w:val="00DC15B2"/>
    <w:rsid w:val="00DC1C7E"/>
    <w:rsid w:val="00DC246E"/>
    <w:rsid w:val="00DC289D"/>
    <w:rsid w:val="00DC2A49"/>
    <w:rsid w:val="00DC3409"/>
    <w:rsid w:val="00DC3BB4"/>
    <w:rsid w:val="00DC67D9"/>
    <w:rsid w:val="00DC689B"/>
    <w:rsid w:val="00DC6E0F"/>
    <w:rsid w:val="00DC6E8E"/>
    <w:rsid w:val="00DD24E0"/>
    <w:rsid w:val="00DD4C53"/>
    <w:rsid w:val="00DD4FB8"/>
    <w:rsid w:val="00DD5A7D"/>
    <w:rsid w:val="00DD5B5E"/>
    <w:rsid w:val="00DD7EB1"/>
    <w:rsid w:val="00DE0DE5"/>
    <w:rsid w:val="00DE12F0"/>
    <w:rsid w:val="00DE2C2B"/>
    <w:rsid w:val="00DE2DC8"/>
    <w:rsid w:val="00DE4C46"/>
    <w:rsid w:val="00DE5350"/>
    <w:rsid w:val="00DE5ABF"/>
    <w:rsid w:val="00DF1141"/>
    <w:rsid w:val="00DF11DC"/>
    <w:rsid w:val="00DF3839"/>
    <w:rsid w:val="00DF38D1"/>
    <w:rsid w:val="00DF5116"/>
    <w:rsid w:val="00DF6F08"/>
    <w:rsid w:val="00DF75D4"/>
    <w:rsid w:val="00E0349C"/>
    <w:rsid w:val="00E05CB4"/>
    <w:rsid w:val="00E061A0"/>
    <w:rsid w:val="00E07235"/>
    <w:rsid w:val="00E07FD6"/>
    <w:rsid w:val="00E100E8"/>
    <w:rsid w:val="00E10FD5"/>
    <w:rsid w:val="00E121F6"/>
    <w:rsid w:val="00E1247B"/>
    <w:rsid w:val="00E131F5"/>
    <w:rsid w:val="00E1322C"/>
    <w:rsid w:val="00E13707"/>
    <w:rsid w:val="00E14D8E"/>
    <w:rsid w:val="00E15CB5"/>
    <w:rsid w:val="00E17987"/>
    <w:rsid w:val="00E2194D"/>
    <w:rsid w:val="00E21CF1"/>
    <w:rsid w:val="00E2215F"/>
    <w:rsid w:val="00E22A1D"/>
    <w:rsid w:val="00E22A36"/>
    <w:rsid w:val="00E24FAD"/>
    <w:rsid w:val="00E25416"/>
    <w:rsid w:val="00E26863"/>
    <w:rsid w:val="00E27FCB"/>
    <w:rsid w:val="00E30FBC"/>
    <w:rsid w:val="00E31DF9"/>
    <w:rsid w:val="00E34E87"/>
    <w:rsid w:val="00E364C9"/>
    <w:rsid w:val="00E37B8A"/>
    <w:rsid w:val="00E411CB"/>
    <w:rsid w:val="00E4186E"/>
    <w:rsid w:val="00E41900"/>
    <w:rsid w:val="00E4269F"/>
    <w:rsid w:val="00E42B35"/>
    <w:rsid w:val="00E44960"/>
    <w:rsid w:val="00E449B5"/>
    <w:rsid w:val="00E45D59"/>
    <w:rsid w:val="00E45E04"/>
    <w:rsid w:val="00E46163"/>
    <w:rsid w:val="00E462E9"/>
    <w:rsid w:val="00E46FBA"/>
    <w:rsid w:val="00E51560"/>
    <w:rsid w:val="00E5199E"/>
    <w:rsid w:val="00E51EB5"/>
    <w:rsid w:val="00E5292B"/>
    <w:rsid w:val="00E531CB"/>
    <w:rsid w:val="00E534A6"/>
    <w:rsid w:val="00E551DC"/>
    <w:rsid w:val="00E56375"/>
    <w:rsid w:val="00E57104"/>
    <w:rsid w:val="00E57FEB"/>
    <w:rsid w:val="00E60B0F"/>
    <w:rsid w:val="00E61E13"/>
    <w:rsid w:val="00E625F7"/>
    <w:rsid w:val="00E62675"/>
    <w:rsid w:val="00E62BD5"/>
    <w:rsid w:val="00E64FB1"/>
    <w:rsid w:val="00E6565D"/>
    <w:rsid w:val="00E657FC"/>
    <w:rsid w:val="00E66468"/>
    <w:rsid w:val="00E6700F"/>
    <w:rsid w:val="00E67014"/>
    <w:rsid w:val="00E67615"/>
    <w:rsid w:val="00E67FE4"/>
    <w:rsid w:val="00E71FE5"/>
    <w:rsid w:val="00E72B82"/>
    <w:rsid w:val="00E72F66"/>
    <w:rsid w:val="00E7453B"/>
    <w:rsid w:val="00E75124"/>
    <w:rsid w:val="00E8025A"/>
    <w:rsid w:val="00E811A0"/>
    <w:rsid w:val="00E81303"/>
    <w:rsid w:val="00E82EBB"/>
    <w:rsid w:val="00E82F90"/>
    <w:rsid w:val="00E83C04"/>
    <w:rsid w:val="00E84076"/>
    <w:rsid w:val="00E86C06"/>
    <w:rsid w:val="00E90D90"/>
    <w:rsid w:val="00E91CB7"/>
    <w:rsid w:val="00E93E07"/>
    <w:rsid w:val="00E948F2"/>
    <w:rsid w:val="00E95B5D"/>
    <w:rsid w:val="00E96125"/>
    <w:rsid w:val="00E963CF"/>
    <w:rsid w:val="00E96AE8"/>
    <w:rsid w:val="00E975EE"/>
    <w:rsid w:val="00E97C5C"/>
    <w:rsid w:val="00EA0547"/>
    <w:rsid w:val="00EA1665"/>
    <w:rsid w:val="00EA1750"/>
    <w:rsid w:val="00EA1C9F"/>
    <w:rsid w:val="00EA1D09"/>
    <w:rsid w:val="00EA2084"/>
    <w:rsid w:val="00EA3A9D"/>
    <w:rsid w:val="00EA3B49"/>
    <w:rsid w:val="00EA3D3D"/>
    <w:rsid w:val="00EA4147"/>
    <w:rsid w:val="00EA43B6"/>
    <w:rsid w:val="00EA4B1D"/>
    <w:rsid w:val="00EA5262"/>
    <w:rsid w:val="00EA5E10"/>
    <w:rsid w:val="00EA6F53"/>
    <w:rsid w:val="00EA70A4"/>
    <w:rsid w:val="00EA755D"/>
    <w:rsid w:val="00EA76EC"/>
    <w:rsid w:val="00EB02B2"/>
    <w:rsid w:val="00EB1B69"/>
    <w:rsid w:val="00EB27A4"/>
    <w:rsid w:val="00EB3344"/>
    <w:rsid w:val="00EB367A"/>
    <w:rsid w:val="00EB3F7A"/>
    <w:rsid w:val="00EB4242"/>
    <w:rsid w:val="00EB4E22"/>
    <w:rsid w:val="00EB54CA"/>
    <w:rsid w:val="00EB5D63"/>
    <w:rsid w:val="00EB703F"/>
    <w:rsid w:val="00EC2F17"/>
    <w:rsid w:val="00EC3569"/>
    <w:rsid w:val="00EC37BF"/>
    <w:rsid w:val="00EC4125"/>
    <w:rsid w:val="00EC5138"/>
    <w:rsid w:val="00ED013B"/>
    <w:rsid w:val="00ED146C"/>
    <w:rsid w:val="00ED1B1A"/>
    <w:rsid w:val="00ED2EC9"/>
    <w:rsid w:val="00ED3111"/>
    <w:rsid w:val="00ED3629"/>
    <w:rsid w:val="00ED3B80"/>
    <w:rsid w:val="00ED5E5B"/>
    <w:rsid w:val="00ED655C"/>
    <w:rsid w:val="00ED7436"/>
    <w:rsid w:val="00EE06ED"/>
    <w:rsid w:val="00EE0FB1"/>
    <w:rsid w:val="00EE1541"/>
    <w:rsid w:val="00EE1C30"/>
    <w:rsid w:val="00EE2E7F"/>
    <w:rsid w:val="00EE345C"/>
    <w:rsid w:val="00EE390B"/>
    <w:rsid w:val="00EE428F"/>
    <w:rsid w:val="00EE471B"/>
    <w:rsid w:val="00EE49FE"/>
    <w:rsid w:val="00EE58D9"/>
    <w:rsid w:val="00EE6E64"/>
    <w:rsid w:val="00EE7838"/>
    <w:rsid w:val="00EF23A6"/>
    <w:rsid w:val="00EF3AA0"/>
    <w:rsid w:val="00EF3DB1"/>
    <w:rsid w:val="00EF40E4"/>
    <w:rsid w:val="00EF4A7E"/>
    <w:rsid w:val="00EF4B46"/>
    <w:rsid w:val="00EF6ABC"/>
    <w:rsid w:val="00EF709D"/>
    <w:rsid w:val="00F01A1B"/>
    <w:rsid w:val="00F02173"/>
    <w:rsid w:val="00F027DC"/>
    <w:rsid w:val="00F02A08"/>
    <w:rsid w:val="00F038DC"/>
    <w:rsid w:val="00F038E1"/>
    <w:rsid w:val="00F04EC0"/>
    <w:rsid w:val="00F05403"/>
    <w:rsid w:val="00F0576B"/>
    <w:rsid w:val="00F10320"/>
    <w:rsid w:val="00F10981"/>
    <w:rsid w:val="00F12854"/>
    <w:rsid w:val="00F12BD4"/>
    <w:rsid w:val="00F132DC"/>
    <w:rsid w:val="00F138A4"/>
    <w:rsid w:val="00F13A85"/>
    <w:rsid w:val="00F14313"/>
    <w:rsid w:val="00F146F3"/>
    <w:rsid w:val="00F15358"/>
    <w:rsid w:val="00F15640"/>
    <w:rsid w:val="00F1577F"/>
    <w:rsid w:val="00F1688C"/>
    <w:rsid w:val="00F16A11"/>
    <w:rsid w:val="00F16E0F"/>
    <w:rsid w:val="00F16F51"/>
    <w:rsid w:val="00F177F8"/>
    <w:rsid w:val="00F17D6C"/>
    <w:rsid w:val="00F22678"/>
    <w:rsid w:val="00F2365D"/>
    <w:rsid w:val="00F30166"/>
    <w:rsid w:val="00F30C21"/>
    <w:rsid w:val="00F31ADF"/>
    <w:rsid w:val="00F334A9"/>
    <w:rsid w:val="00F3411E"/>
    <w:rsid w:val="00F34B7A"/>
    <w:rsid w:val="00F359F9"/>
    <w:rsid w:val="00F362E5"/>
    <w:rsid w:val="00F36D5F"/>
    <w:rsid w:val="00F379E0"/>
    <w:rsid w:val="00F37A19"/>
    <w:rsid w:val="00F37F0D"/>
    <w:rsid w:val="00F4222E"/>
    <w:rsid w:val="00F423E7"/>
    <w:rsid w:val="00F42C40"/>
    <w:rsid w:val="00F43E6B"/>
    <w:rsid w:val="00F447E4"/>
    <w:rsid w:val="00F44F54"/>
    <w:rsid w:val="00F45880"/>
    <w:rsid w:val="00F45B83"/>
    <w:rsid w:val="00F473E3"/>
    <w:rsid w:val="00F515F1"/>
    <w:rsid w:val="00F519CC"/>
    <w:rsid w:val="00F52003"/>
    <w:rsid w:val="00F522E4"/>
    <w:rsid w:val="00F52896"/>
    <w:rsid w:val="00F539C0"/>
    <w:rsid w:val="00F54348"/>
    <w:rsid w:val="00F54570"/>
    <w:rsid w:val="00F54585"/>
    <w:rsid w:val="00F5528E"/>
    <w:rsid w:val="00F56587"/>
    <w:rsid w:val="00F57321"/>
    <w:rsid w:val="00F579D1"/>
    <w:rsid w:val="00F6280E"/>
    <w:rsid w:val="00F62B5D"/>
    <w:rsid w:val="00F63CCD"/>
    <w:rsid w:val="00F63D05"/>
    <w:rsid w:val="00F63DDD"/>
    <w:rsid w:val="00F646B8"/>
    <w:rsid w:val="00F65150"/>
    <w:rsid w:val="00F6544E"/>
    <w:rsid w:val="00F66CBD"/>
    <w:rsid w:val="00F6769D"/>
    <w:rsid w:val="00F73128"/>
    <w:rsid w:val="00F7459B"/>
    <w:rsid w:val="00F7494F"/>
    <w:rsid w:val="00F74D8C"/>
    <w:rsid w:val="00F74DD4"/>
    <w:rsid w:val="00F74DED"/>
    <w:rsid w:val="00F75110"/>
    <w:rsid w:val="00F75125"/>
    <w:rsid w:val="00F75F70"/>
    <w:rsid w:val="00F76A8A"/>
    <w:rsid w:val="00F77F2D"/>
    <w:rsid w:val="00F802C3"/>
    <w:rsid w:val="00F82CA0"/>
    <w:rsid w:val="00F84E12"/>
    <w:rsid w:val="00F853F4"/>
    <w:rsid w:val="00F866DA"/>
    <w:rsid w:val="00F86851"/>
    <w:rsid w:val="00F86ADB"/>
    <w:rsid w:val="00F86E73"/>
    <w:rsid w:val="00F879E4"/>
    <w:rsid w:val="00F908FF"/>
    <w:rsid w:val="00F90ECB"/>
    <w:rsid w:val="00F91433"/>
    <w:rsid w:val="00F93CF6"/>
    <w:rsid w:val="00F94441"/>
    <w:rsid w:val="00F94C9B"/>
    <w:rsid w:val="00F950FC"/>
    <w:rsid w:val="00F952A3"/>
    <w:rsid w:val="00F9560B"/>
    <w:rsid w:val="00F9584B"/>
    <w:rsid w:val="00F95DF8"/>
    <w:rsid w:val="00F95EC6"/>
    <w:rsid w:val="00F96ACA"/>
    <w:rsid w:val="00FA005B"/>
    <w:rsid w:val="00FA174C"/>
    <w:rsid w:val="00FA205F"/>
    <w:rsid w:val="00FA29F0"/>
    <w:rsid w:val="00FA3112"/>
    <w:rsid w:val="00FA3218"/>
    <w:rsid w:val="00FA3EDF"/>
    <w:rsid w:val="00FA42EB"/>
    <w:rsid w:val="00FA46A6"/>
    <w:rsid w:val="00FA5881"/>
    <w:rsid w:val="00FA5F2E"/>
    <w:rsid w:val="00FA6514"/>
    <w:rsid w:val="00FA70D8"/>
    <w:rsid w:val="00FA746B"/>
    <w:rsid w:val="00FA7C01"/>
    <w:rsid w:val="00FB2032"/>
    <w:rsid w:val="00FB3DFF"/>
    <w:rsid w:val="00FB5FC7"/>
    <w:rsid w:val="00FB67E8"/>
    <w:rsid w:val="00FB77DE"/>
    <w:rsid w:val="00FB7AA6"/>
    <w:rsid w:val="00FC3266"/>
    <w:rsid w:val="00FC39D7"/>
    <w:rsid w:val="00FC41A0"/>
    <w:rsid w:val="00FC4492"/>
    <w:rsid w:val="00FC4C29"/>
    <w:rsid w:val="00FC4F49"/>
    <w:rsid w:val="00FC6BC4"/>
    <w:rsid w:val="00FD0533"/>
    <w:rsid w:val="00FD1343"/>
    <w:rsid w:val="00FD2180"/>
    <w:rsid w:val="00FD427E"/>
    <w:rsid w:val="00FD4FCF"/>
    <w:rsid w:val="00FD539B"/>
    <w:rsid w:val="00FD5BA5"/>
    <w:rsid w:val="00FD7177"/>
    <w:rsid w:val="00FD78C5"/>
    <w:rsid w:val="00FE41A1"/>
    <w:rsid w:val="00FE4442"/>
    <w:rsid w:val="00FE4CF7"/>
    <w:rsid w:val="00FE4F07"/>
    <w:rsid w:val="00FE6433"/>
    <w:rsid w:val="00FE795F"/>
    <w:rsid w:val="00FE7E37"/>
    <w:rsid w:val="00FF17B2"/>
    <w:rsid w:val="00FF1B08"/>
    <w:rsid w:val="00FF33F9"/>
    <w:rsid w:val="00FF35D6"/>
    <w:rsid w:val="00FF3D26"/>
    <w:rsid w:val="00FF41F7"/>
    <w:rsid w:val="00FF7061"/>
    <w:rsid w:val="00FF7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8E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59F9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F359F9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359F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F359F9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NoSpacing">
    <w:name w:val="No Spacing"/>
    <w:uiPriority w:val="99"/>
    <w:qFormat/>
    <w:rsid w:val="00F359F9"/>
    <w:rPr>
      <w:lang w:eastAsia="en-US"/>
    </w:rPr>
  </w:style>
  <w:style w:type="table" w:styleId="TableGrid">
    <w:name w:val="Table Grid"/>
    <w:basedOn w:val="TableNormal"/>
    <w:uiPriority w:val="99"/>
    <w:rsid w:val="004056E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F35F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F35F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41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4111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CB67D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B67D1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CB67D1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922FE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22F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22FE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22F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22F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268</Words>
  <Characters>1528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 Владимир Иванович</dc:creator>
  <cp:keywords/>
  <dc:description/>
  <cp:lastModifiedBy>Microsoft Office</cp:lastModifiedBy>
  <cp:revision>4</cp:revision>
  <cp:lastPrinted>2018-08-27T12:51:00Z</cp:lastPrinted>
  <dcterms:created xsi:type="dcterms:W3CDTF">2018-09-12T11:44:00Z</dcterms:created>
  <dcterms:modified xsi:type="dcterms:W3CDTF">2024-09-29T08:21:00Z</dcterms:modified>
</cp:coreProperties>
</file>